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AACD0" w14:textId="77777777" w:rsidR="003B297D" w:rsidRDefault="003B297D" w:rsidP="00C46C6A">
      <w:pPr>
        <w:pStyle w:val="NoSpacing"/>
        <w:jc w:val="center"/>
        <w:rPr>
          <w:rFonts w:ascii="Arial" w:hAnsi="Arial" w:cs="Arial"/>
          <w:b/>
          <w:bCs/>
          <w:sz w:val="28"/>
          <w:lang w:val="en-GB"/>
        </w:rPr>
      </w:pPr>
    </w:p>
    <w:p w14:paraId="7DDDFE03" w14:textId="77777777" w:rsidR="003B297D" w:rsidRDefault="003B297D" w:rsidP="00C46C6A">
      <w:pPr>
        <w:pStyle w:val="NoSpacing"/>
        <w:jc w:val="center"/>
        <w:rPr>
          <w:rFonts w:ascii="Arial" w:hAnsi="Arial" w:cs="Arial"/>
          <w:b/>
          <w:bCs/>
          <w:sz w:val="28"/>
          <w:lang w:val="en-GB"/>
        </w:rPr>
      </w:pPr>
    </w:p>
    <w:p w14:paraId="6E499B68" w14:textId="6CF493FB" w:rsidR="00C46C6A" w:rsidRPr="000C6D0C" w:rsidRDefault="00C46C6A" w:rsidP="00C46C6A">
      <w:pPr>
        <w:pStyle w:val="NoSpacing"/>
        <w:jc w:val="center"/>
        <w:rPr>
          <w:rFonts w:ascii="Arial" w:hAnsi="Arial" w:cs="Arial"/>
          <w:b/>
          <w:bCs/>
          <w:sz w:val="28"/>
          <w:lang w:val="en-GB"/>
        </w:rPr>
      </w:pPr>
      <w:r w:rsidRPr="000C6D0C">
        <w:rPr>
          <w:rFonts w:ascii="Arial" w:hAnsi="Arial" w:cs="Arial"/>
          <w:b/>
          <w:bCs/>
          <w:sz w:val="28"/>
          <w:lang w:val="en-GB"/>
        </w:rPr>
        <w:t>Get Ready Community Energy - Fund for Leicestershire</w:t>
      </w:r>
    </w:p>
    <w:p w14:paraId="18DBC870" w14:textId="77777777" w:rsidR="00C46C6A" w:rsidRDefault="00C46C6A" w:rsidP="00C46C6A">
      <w:pPr>
        <w:pStyle w:val="NoSpacing"/>
        <w:jc w:val="center"/>
        <w:rPr>
          <w:rFonts w:ascii="Arial" w:hAnsi="Arial" w:cs="Arial"/>
          <w:sz w:val="28"/>
          <w:lang w:val="en-GB"/>
        </w:rPr>
      </w:pPr>
      <w:r>
        <w:rPr>
          <w:rFonts w:ascii="Arial" w:hAnsi="Arial" w:cs="Arial"/>
          <w:sz w:val="28"/>
          <w:lang w:val="en-GB"/>
        </w:rPr>
        <w:t>Expression of Interest Form</w:t>
      </w:r>
    </w:p>
    <w:p w14:paraId="698B5870" w14:textId="77777777" w:rsidR="00654892" w:rsidRDefault="00654892" w:rsidP="00C46C6A">
      <w:pPr>
        <w:pStyle w:val="NoSpacing"/>
        <w:jc w:val="center"/>
        <w:rPr>
          <w:rFonts w:ascii="Arial" w:hAnsi="Arial" w:cs="Arial"/>
          <w:sz w:val="28"/>
          <w:lang w:val="en-GB"/>
        </w:rPr>
      </w:pPr>
    </w:p>
    <w:p w14:paraId="37024CD0" w14:textId="2CA9B48C" w:rsidR="00C46C6A" w:rsidRDefault="00654892" w:rsidP="00BC5A3F">
      <w:pPr>
        <w:spacing w:before="240"/>
        <w:jc w:val="both"/>
      </w:pPr>
      <w:r>
        <w:t>This form should be completed to express your interest in the ‘</w:t>
      </w:r>
      <w:r w:rsidRPr="004C236A">
        <w:t>Get Ready Community Energy - Fund for Leicestershire</w:t>
      </w:r>
      <w:r>
        <w:t xml:space="preserve">’. Before completing it, please read the Fund Guidance. 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751"/>
        <w:gridCol w:w="1012"/>
        <w:gridCol w:w="2025"/>
        <w:gridCol w:w="4904"/>
      </w:tblGrid>
      <w:tr w:rsidR="00C9238F" w:rsidRPr="00C537B4" w14:paraId="204E4108" w14:textId="77777777" w:rsidTr="008A2739">
        <w:tc>
          <w:tcPr>
            <w:tcW w:w="2363" w:type="pct"/>
            <w:gridSpan w:val="4"/>
            <w:vAlign w:val="bottom"/>
          </w:tcPr>
          <w:p w14:paraId="372918E9" w14:textId="1A39DB36" w:rsidR="00C9238F" w:rsidRPr="00C537B4" w:rsidRDefault="000C653C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Contact</w:t>
            </w:r>
            <w:r w:rsidR="00AB374E">
              <w:rPr>
                <w:lang w:val="en-GB"/>
              </w:rPr>
              <w:t xml:space="preserve"> </w:t>
            </w:r>
            <w:r w:rsidR="004C236A">
              <w:rPr>
                <w:lang w:val="en-GB"/>
              </w:rPr>
              <w:t>Name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vAlign w:val="bottom"/>
          </w:tcPr>
          <w:p w14:paraId="3EAD7AD6" w14:textId="1FB8FCEC" w:rsidR="00C9238F" w:rsidRPr="00C537B4" w:rsidRDefault="008B0470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 xml:space="preserve">   </w:t>
            </w:r>
          </w:p>
        </w:tc>
      </w:tr>
      <w:tr w:rsidR="00C9238F" w:rsidRPr="00C537B4" w14:paraId="64DF0B30" w14:textId="77777777" w:rsidTr="008A2739">
        <w:tc>
          <w:tcPr>
            <w:tcW w:w="2363" w:type="pct"/>
            <w:gridSpan w:val="4"/>
            <w:vAlign w:val="bottom"/>
          </w:tcPr>
          <w:p w14:paraId="2CDAF33E" w14:textId="530490AA" w:rsidR="00C9238F" w:rsidRPr="00C537B4" w:rsidRDefault="002C3DAC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Contact Phone Number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vAlign w:val="bottom"/>
          </w:tcPr>
          <w:p w14:paraId="66B26524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C9238F" w:rsidRPr="00C537B4" w14:paraId="7DC3FDD4" w14:textId="77777777" w:rsidTr="008A2739">
        <w:sdt>
          <w:sdtPr>
            <w:rPr>
              <w:lang w:val="en-GB"/>
            </w:rPr>
            <w:id w:val="-965116832"/>
            <w:placeholder>
              <w:docPart w:val="D1E5A32DFC934A19B87C99B2DC7F78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63" w:type="pct"/>
                <w:gridSpan w:val="4"/>
                <w:vAlign w:val="bottom"/>
              </w:tcPr>
              <w:p w14:paraId="13227E4A" w14:textId="77777777" w:rsidR="00C9238F" w:rsidRPr="00C537B4" w:rsidRDefault="00C96307" w:rsidP="00576892">
                <w:pPr>
                  <w:spacing w:before="240"/>
                  <w:rPr>
                    <w:lang w:val="en-GB"/>
                  </w:rPr>
                </w:pPr>
                <w:r w:rsidRPr="00C537B4">
                  <w:rPr>
                    <w:lang w:val="en-GB" w:bidi="en-GB"/>
                  </w:rPr>
                  <w:t>Email</w:t>
                </w:r>
              </w:p>
            </w:tc>
          </w:sdtContent>
        </w:sdt>
        <w:tc>
          <w:tcPr>
            <w:tcW w:w="2637" w:type="pct"/>
            <w:tcBorders>
              <w:bottom w:val="single" w:sz="4" w:space="0" w:color="auto"/>
            </w:tcBorders>
            <w:vAlign w:val="bottom"/>
          </w:tcPr>
          <w:p w14:paraId="2D53AA96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AB374E" w:rsidRPr="00C537B4" w14:paraId="57E55079" w14:textId="77777777" w:rsidTr="008A2739">
        <w:tc>
          <w:tcPr>
            <w:tcW w:w="2363" w:type="pct"/>
            <w:gridSpan w:val="4"/>
            <w:vAlign w:val="bottom"/>
          </w:tcPr>
          <w:p w14:paraId="4EF175C7" w14:textId="7ACA5714" w:rsidR="00AB374E" w:rsidRDefault="00AB374E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Name of Community Group or Organisation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vAlign w:val="bottom"/>
          </w:tcPr>
          <w:p w14:paraId="20402557" w14:textId="77777777" w:rsidR="00AB374E" w:rsidRPr="00C537B4" w:rsidRDefault="00AB374E" w:rsidP="00576892">
            <w:pPr>
              <w:spacing w:before="240"/>
              <w:rPr>
                <w:lang w:val="en-GB"/>
              </w:rPr>
            </w:pPr>
          </w:p>
        </w:tc>
      </w:tr>
      <w:tr w:rsidR="002C3DAC" w:rsidRPr="00C537B4" w14:paraId="3AFC12D8" w14:textId="77777777" w:rsidTr="008A2739">
        <w:tc>
          <w:tcPr>
            <w:tcW w:w="2363" w:type="pct"/>
            <w:gridSpan w:val="4"/>
            <w:vAlign w:val="bottom"/>
          </w:tcPr>
          <w:p w14:paraId="7CB4B07A" w14:textId="048E572B" w:rsidR="002C3DAC" w:rsidRDefault="00AB374E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Postcode of where your Community Group or Organisation is based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vAlign w:val="bottom"/>
          </w:tcPr>
          <w:p w14:paraId="3AE33F31" w14:textId="77777777" w:rsidR="002C3DAC" w:rsidRPr="00C537B4" w:rsidRDefault="002C3DAC" w:rsidP="00576892">
            <w:pPr>
              <w:spacing w:before="240"/>
              <w:rPr>
                <w:lang w:val="en-GB"/>
              </w:rPr>
            </w:pPr>
          </w:p>
        </w:tc>
      </w:tr>
      <w:tr w:rsidR="00C9238F" w:rsidRPr="00C537B4" w14:paraId="4FC09471" w14:textId="77777777" w:rsidTr="00C26E7D">
        <w:trPr>
          <w:trHeight w:val="319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2ED96D7" w14:textId="77777777" w:rsidR="00C9238F" w:rsidRPr="00C537B4" w:rsidRDefault="00C9238F" w:rsidP="00576892">
            <w:pPr>
              <w:rPr>
                <w:rFonts w:ascii="Corbel" w:hAnsi="Corbel"/>
                <w:b/>
                <w:sz w:val="8"/>
                <w:lang w:val="en-GB"/>
              </w:rPr>
            </w:pPr>
          </w:p>
        </w:tc>
      </w:tr>
      <w:tr w:rsidR="00C9238F" w:rsidRPr="00C537B4" w14:paraId="5CCA9E6E" w14:textId="77777777" w:rsidTr="00576892">
        <w:trPr>
          <w:trHeight w:val="576"/>
        </w:trPr>
        <w:tc>
          <w:tcPr>
            <w:tcW w:w="5000" w:type="pct"/>
            <w:gridSpan w:val="5"/>
            <w:vAlign w:val="bottom"/>
          </w:tcPr>
          <w:p w14:paraId="6B66AB68" w14:textId="04E96921" w:rsidR="00C9238F" w:rsidRPr="00C537B4" w:rsidRDefault="00E4724E" w:rsidP="00576892">
            <w:pPr>
              <w:rPr>
                <w:lang w:val="en-GB"/>
              </w:rPr>
            </w:pPr>
            <w:r>
              <w:rPr>
                <w:lang w:val="en-GB"/>
              </w:rPr>
              <w:t xml:space="preserve">What best describes your </w:t>
            </w:r>
            <w:r w:rsidR="00CB331F">
              <w:rPr>
                <w:lang w:val="en-GB"/>
              </w:rPr>
              <w:t>c</w:t>
            </w:r>
            <w:r>
              <w:rPr>
                <w:lang w:val="en-GB"/>
              </w:rPr>
              <w:t xml:space="preserve">ommunity </w:t>
            </w:r>
            <w:r w:rsidR="00CB331F">
              <w:rPr>
                <w:lang w:val="en-GB"/>
              </w:rPr>
              <w:t>o</w:t>
            </w:r>
            <w:r w:rsidR="00E83C5F">
              <w:rPr>
                <w:lang w:val="en-GB"/>
              </w:rPr>
              <w:t>rganisation o</w:t>
            </w:r>
            <w:r w:rsidR="0083278B">
              <w:rPr>
                <w:lang w:val="en-GB"/>
              </w:rPr>
              <w:t>r</w:t>
            </w:r>
            <w:r w:rsidR="00E83C5F">
              <w:rPr>
                <w:lang w:val="en-GB"/>
              </w:rPr>
              <w:t xml:space="preserve"> </w:t>
            </w:r>
            <w:r w:rsidR="00CB331F">
              <w:rPr>
                <w:lang w:val="en-GB"/>
              </w:rPr>
              <w:t>g</w:t>
            </w:r>
            <w:r w:rsidR="00E83C5F">
              <w:rPr>
                <w:lang w:val="en-GB"/>
              </w:rPr>
              <w:t>roup?</w:t>
            </w:r>
            <w:r w:rsidR="00C26E7D">
              <w:rPr>
                <w:lang w:val="en-GB"/>
              </w:rPr>
              <w:t xml:space="preserve"> Please mark one box only</w:t>
            </w:r>
            <w:r w:rsidR="00735E5A">
              <w:rPr>
                <w:lang w:val="en-GB"/>
              </w:rPr>
              <w:t>.</w:t>
            </w:r>
          </w:p>
        </w:tc>
      </w:tr>
      <w:tr w:rsidR="00C9238F" w:rsidRPr="00C537B4" w14:paraId="7B0E2B44" w14:textId="77777777" w:rsidTr="00C537B4">
        <w:sdt>
          <w:sdtPr>
            <w:rPr>
              <w:sz w:val="36"/>
              <w:szCs w:val="36"/>
              <w:lang w:val="en-GB" w:bidi="en-GB"/>
            </w:rPr>
            <w:id w:val="195998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642CC04B" w14:textId="2C426770" w:rsidR="00C9238F" w:rsidRPr="00C537B4" w:rsidRDefault="00C6222A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bottom w:val="single" w:sz="4" w:space="0" w:color="auto"/>
            </w:tcBorders>
            <w:vAlign w:val="bottom"/>
          </w:tcPr>
          <w:p w14:paraId="23D9F163" w14:textId="107E7338" w:rsidR="00C9238F" w:rsidRPr="00C537B4" w:rsidRDefault="00C6222A" w:rsidP="00576892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Community Benefit Society</w:t>
            </w:r>
            <w:r w:rsidR="007A414A">
              <w:rPr>
                <w:lang w:val="en-GB"/>
              </w:rPr>
              <w:t>, Co-operative</w:t>
            </w:r>
            <w:r>
              <w:rPr>
                <w:lang w:val="en-GB"/>
              </w:rPr>
              <w:t xml:space="preserve"> or Registered Society</w:t>
            </w:r>
          </w:p>
        </w:tc>
      </w:tr>
      <w:tr w:rsidR="00C9238F" w:rsidRPr="00C537B4" w14:paraId="1EFE0C2E" w14:textId="77777777" w:rsidTr="00C537B4">
        <w:sdt>
          <w:sdtPr>
            <w:rPr>
              <w:sz w:val="36"/>
              <w:szCs w:val="36"/>
              <w:lang w:val="en-GB" w:bidi="en-GB"/>
            </w:rPr>
            <w:id w:val="246851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699EDAC5" w14:textId="032E8C62" w:rsidR="00C9238F" w:rsidRPr="00C537B4" w:rsidRDefault="00C26E7D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3B9634" w14:textId="2114FDB3" w:rsidR="00C9238F" w:rsidRPr="00C537B4" w:rsidRDefault="00C6222A" w:rsidP="00576892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Community</w:t>
            </w:r>
            <w:r w:rsidR="00C26E7D">
              <w:rPr>
                <w:lang w:val="en-GB"/>
              </w:rPr>
              <w:t xml:space="preserve"> Interest Company</w:t>
            </w:r>
          </w:p>
        </w:tc>
      </w:tr>
      <w:tr w:rsidR="00C9238F" w:rsidRPr="00C537B4" w14:paraId="7FACB437" w14:textId="77777777" w:rsidTr="00C537B4">
        <w:sdt>
          <w:sdtPr>
            <w:rPr>
              <w:sz w:val="36"/>
              <w:szCs w:val="36"/>
              <w:lang w:val="en-GB" w:bidi="en-GB"/>
            </w:rPr>
            <w:id w:val="-127168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1325F889" w14:textId="19294655" w:rsidR="00C9238F" w:rsidRPr="00C537B4" w:rsidRDefault="00C26E7D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BC5F9C" w14:textId="79A101B3" w:rsidR="00C9238F" w:rsidRPr="00C537B4" w:rsidRDefault="00D51046" w:rsidP="00576892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Registered Charity</w:t>
            </w:r>
          </w:p>
        </w:tc>
      </w:tr>
      <w:tr w:rsidR="008A2739" w:rsidRPr="00C537B4" w14:paraId="4D47829F" w14:textId="77777777" w:rsidTr="00C537B4">
        <w:sdt>
          <w:sdtPr>
            <w:rPr>
              <w:sz w:val="36"/>
              <w:szCs w:val="36"/>
              <w:lang w:val="en-GB" w:bidi="en-GB"/>
            </w:rPr>
            <w:id w:val="-1925949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2E2B8B27" w14:textId="30A0D9D8" w:rsidR="008A2739" w:rsidRPr="00C537B4" w:rsidRDefault="00C6222A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861103" w14:textId="7F5F32CD" w:rsidR="008A2739" w:rsidRDefault="008A2739" w:rsidP="00576892">
            <w:pPr>
              <w:spacing w:before="120"/>
              <w:rPr>
                <w:lang w:val="en-GB"/>
              </w:rPr>
            </w:pPr>
            <w:r w:rsidRPr="008A2739">
              <w:rPr>
                <w:lang w:val="en-GB"/>
              </w:rPr>
              <w:t>Unincorporated with a constitution</w:t>
            </w:r>
          </w:p>
        </w:tc>
      </w:tr>
      <w:tr w:rsidR="00C9238F" w:rsidRPr="00C537B4" w14:paraId="06A32DC3" w14:textId="77777777" w:rsidTr="00C537B4">
        <w:sdt>
          <w:sdtPr>
            <w:rPr>
              <w:sz w:val="36"/>
              <w:szCs w:val="36"/>
              <w:lang w:val="en-GB" w:bidi="en-GB"/>
            </w:rPr>
            <w:id w:val="674388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1F8AAC4D" w14:textId="1D323F3E" w:rsidR="00C9238F" w:rsidRPr="00C537B4" w:rsidRDefault="00C6222A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0C570" w14:textId="1CBF1C18" w:rsidR="00C9238F" w:rsidRPr="00C537B4" w:rsidRDefault="00D51046" w:rsidP="00576892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A newly forming group</w:t>
            </w:r>
            <w:r w:rsidR="00E83C5F">
              <w:rPr>
                <w:lang w:val="en-GB"/>
              </w:rPr>
              <w:t>, currently not incorporated</w:t>
            </w:r>
          </w:p>
        </w:tc>
      </w:tr>
      <w:tr w:rsidR="00C9238F" w:rsidRPr="00C537B4" w14:paraId="45EF95A0" w14:textId="77777777" w:rsidTr="00C537B4">
        <w:sdt>
          <w:sdtPr>
            <w:rPr>
              <w:sz w:val="36"/>
              <w:szCs w:val="36"/>
              <w:lang w:val="en-GB" w:bidi="en-GB"/>
            </w:rPr>
            <w:id w:val="212311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pct"/>
                <w:gridSpan w:val="2"/>
                <w:vAlign w:val="bottom"/>
              </w:tcPr>
              <w:p w14:paraId="3D1F3DAC" w14:textId="52750BBC" w:rsidR="00C9238F" w:rsidRPr="00C537B4" w:rsidRDefault="00B44720" w:rsidP="00576892">
                <w:pPr>
                  <w:spacing w:before="120"/>
                  <w:ind w:left="698"/>
                  <w:rPr>
                    <w:sz w:val="36"/>
                    <w:szCs w:val="36"/>
                    <w:lang w:val="en-GB" w:bidi="en-GB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p>
            </w:tc>
          </w:sdtContent>
        </w:sdt>
        <w:tc>
          <w:tcPr>
            <w:tcW w:w="427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8DD349" w14:textId="60A66714" w:rsidR="00C9238F" w:rsidRPr="00C537B4" w:rsidRDefault="008A2739" w:rsidP="00576892">
            <w:pPr>
              <w:spacing w:before="120"/>
              <w:rPr>
                <w:lang w:val="en-GB"/>
              </w:rPr>
            </w:pPr>
            <w:r>
              <w:rPr>
                <w:lang w:val="en-GB"/>
              </w:rPr>
              <w:t>Other (please state)</w:t>
            </w:r>
          </w:p>
        </w:tc>
      </w:tr>
      <w:tr w:rsidR="00C9238F" w:rsidRPr="00C537B4" w14:paraId="2DCC5E6E" w14:textId="77777777" w:rsidTr="00C537B4">
        <w:tc>
          <w:tcPr>
            <w:tcW w:w="1274" w:type="pct"/>
            <w:gridSpan w:val="3"/>
            <w:vAlign w:val="bottom"/>
          </w:tcPr>
          <w:p w14:paraId="134BE994" w14:textId="77777777" w:rsidR="00C9238F" w:rsidRPr="00C537B4" w:rsidRDefault="00C9238F" w:rsidP="00576892">
            <w:pPr>
              <w:rPr>
                <w:rFonts w:ascii="Corbel" w:hAnsi="Corbel"/>
                <w:b/>
                <w:sz w:val="8"/>
                <w:lang w:val="en-GB"/>
              </w:rPr>
            </w:pPr>
          </w:p>
        </w:tc>
        <w:tc>
          <w:tcPr>
            <w:tcW w:w="3726" w:type="pct"/>
            <w:gridSpan w:val="2"/>
            <w:vAlign w:val="bottom"/>
          </w:tcPr>
          <w:p w14:paraId="624C8D0F" w14:textId="77777777" w:rsidR="00C9238F" w:rsidRPr="00C537B4" w:rsidRDefault="00C9238F" w:rsidP="00576892">
            <w:pPr>
              <w:rPr>
                <w:rFonts w:ascii="Corbel" w:hAnsi="Corbel"/>
                <w:b/>
                <w:sz w:val="8"/>
                <w:lang w:val="en-GB"/>
              </w:rPr>
            </w:pPr>
          </w:p>
        </w:tc>
      </w:tr>
      <w:tr w:rsidR="00C9238F" w:rsidRPr="00C537B4" w14:paraId="43C6CD43" w14:textId="77777777" w:rsidTr="00576892">
        <w:tc>
          <w:tcPr>
            <w:tcW w:w="5000" w:type="pct"/>
            <w:gridSpan w:val="5"/>
            <w:vAlign w:val="bottom"/>
          </w:tcPr>
          <w:p w14:paraId="4614F0E4" w14:textId="77777777" w:rsidR="00C26E7D" w:rsidRDefault="00C26E7D" w:rsidP="00576892">
            <w:pPr>
              <w:spacing w:before="240"/>
              <w:rPr>
                <w:lang w:val="en-GB"/>
              </w:rPr>
            </w:pPr>
          </w:p>
          <w:p w14:paraId="014B179C" w14:textId="77777777" w:rsidR="00C26E7D" w:rsidRDefault="00C26E7D" w:rsidP="00576892">
            <w:pPr>
              <w:spacing w:before="240"/>
              <w:rPr>
                <w:lang w:val="en-GB"/>
              </w:rPr>
            </w:pPr>
          </w:p>
          <w:p w14:paraId="669B7994" w14:textId="2B096F9D" w:rsidR="00C9238F" w:rsidRDefault="00DF012C" w:rsidP="0057689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lastRenderedPageBreak/>
              <w:br/>
            </w:r>
            <w:r w:rsidR="00735E5A">
              <w:rPr>
                <w:lang w:val="en-GB"/>
              </w:rPr>
              <w:t xml:space="preserve">Does </w:t>
            </w:r>
            <w:r w:rsidR="00740AFF">
              <w:rPr>
                <w:lang w:val="en-GB"/>
              </w:rPr>
              <w:t>your organisation or group have a designated bank account in place</w:t>
            </w:r>
            <w:r w:rsidR="00CB331F">
              <w:rPr>
                <w:lang w:val="en-GB"/>
              </w:rPr>
              <w:t>?</w:t>
            </w:r>
            <w:r w:rsidR="00740AFF">
              <w:rPr>
                <w:lang w:val="en-GB"/>
              </w:rPr>
              <w:t xml:space="preserve"> This should be a bank account </w:t>
            </w:r>
            <w:r w:rsidR="00CB0EB8">
              <w:rPr>
                <w:lang w:val="en-GB"/>
              </w:rPr>
              <w:t xml:space="preserve">associated with </w:t>
            </w:r>
            <w:r w:rsidR="00740AFF">
              <w:rPr>
                <w:lang w:val="en-GB"/>
              </w:rPr>
              <w:t>yo</w:t>
            </w:r>
            <w:r>
              <w:rPr>
                <w:lang w:val="en-GB"/>
              </w:rPr>
              <w:t>ur organisation</w:t>
            </w:r>
            <w:r w:rsidR="003D55AD">
              <w:rPr>
                <w:lang w:val="en-GB"/>
              </w:rPr>
              <w:t>, not an individual</w:t>
            </w:r>
            <w:r w:rsidR="00740AFF">
              <w:rPr>
                <w:lang w:val="en-GB"/>
              </w:rPr>
              <w:t xml:space="preserve">. Please </w:t>
            </w:r>
            <w:r w:rsidR="00735E5A">
              <w:rPr>
                <w:lang w:val="en-GB"/>
              </w:rPr>
              <w:t>mark one box only.</w:t>
            </w:r>
          </w:p>
          <w:p w14:paraId="1D4DAC6E" w14:textId="2C02E3F3" w:rsidR="00740AFF" w:rsidRDefault="006E7B25" w:rsidP="00576892">
            <w:pPr>
              <w:spacing w:before="240"/>
              <w:rPr>
                <w:sz w:val="36"/>
                <w:szCs w:val="36"/>
                <w:lang w:val="en-GB" w:bidi="en-GB"/>
              </w:rPr>
            </w:pPr>
            <w:sdt>
              <w:sdtPr>
                <w:rPr>
                  <w:sz w:val="36"/>
                  <w:szCs w:val="36"/>
                  <w:lang w:val="en-GB" w:bidi="en-GB"/>
                </w:rPr>
                <w:id w:val="-1076198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597"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sdtContent>
            </w:sdt>
            <w:r w:rsidR="000C653C">
              <w:rPr>
                <w:sz w:val="36"/>
                <w:szCs w:val="36"/>
                <w:lang w:val="en-GB" w:bidi="en-GB"/>
              </w:rPr>
              <w:t xml:space="preserve">Yes       </w:t>
            </w:r>
            <w:sdt>
              <w:sdtPr>
                <w:rPr>
                  <w:sz w:val="36"/>
                  <w:szCs w:val="36"/>
                  <w:lang w:val="en-GB" w:bidi="en-GB"/>
                </w:rPr>
                <w:id w:val="-10032710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597"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☒</w:t>
                </w:r>
              </w:sdtContent>
            </w:sdt>
            <w:r w:rsidR="000C653C">
              <w:rPr>
                <w:sz w:val="36"/>
                <w:szCs w:val="36"/>
                <w:lang w:val="en-GB" w:bidi="en-GB"/>
              </w:rPr>
              <w:t>No</w:t>
            </w:r>
          </w:p>
          <w:p w14:paraId="48062EF6" w14:textId="3DA65200" w:rsidR="00E36214" w:rsidRDefault="00E36214" w:rsidP="00E36214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Please explain briefly</w:t>
            </w:r>
            <w:r w:rsidR="00247168">
              <w:rPr>
                <w:lang w:val="en-GB"/>
              </w:rPr>
              <w:t xml:space="preserve"> how you would like to use the fund if it were to be awarded to your community organisation or group?</w:t>
            </w:r>
          </w:p>
          <w:p w14:paraId="4C9156C1" w14:textId="3B6EFD21" w:rsidR="00E36214" w:rsidRDefault="004D7968" w:rsidP="00E36214">
            <w:pPr>
              <w:spacing w:before="240"/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F1B9D9" wp14:editId="066177B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149225</wp:posOffset>
                      </wp:positionV>
                      <wp:extent cx="5581650" cy="2743200"/>
                      <wp:effectExtent l="0" t="0" r="19050" b="19050"/>
                      <wp:wrapNone/>
                      <wp:docPr id="2076673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1650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02997F" w14:textId="77777777" w:rsidR="004D7968" w:rsidRDefault="004D796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F1B9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.1pt;margin-top:11.75pt;width:439.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" fillcolor="white [3201]" strokeweight=".5pt">
                      <v:textbox>
                        <w:txbxContent>
                          <w:p w14:paraId="6102997F" w14:textId="77777777" w:rsidR="004D7968" w:rsidRDefault="004D7968"/>
                        </w:txbxContent>
                      </v:textbox>
                    </v:shape>
                  </w:pict>
                </mc:Fallback>
              </mc:AlternateContent>
            </w:r>
          </w:p>
          <w:p w14:paraId="35ECC2A1" w14:textId="77777777" w:rsidR="00E36214" w:rsidRDefault="00E36214" w:rsidP="0083278B">
            <w:pPr>
              <w:spacing w:before="240"/>
              <w:rPr>
                <w:lang w:val="en-GB"/>
              </w:rPr>
            </w:pPr>
          </w:p>
          <w:p w14:paraId="071CC502" w14:textId="77777777" w:rsidR="00E36214" w:rsidRDefault="00E36214" w:rsidP="0083278B">
            <w:pPr>
              <w:spacing w:before="240"/>
              <w:rPr>
                <w:lang w:val="en-GB"/>
              </w:rPr>
            </w:pPr>
          </w:p>
          <w:p w14:paraId="118BD7A8" w14:textId="77777777" w:rsidR="004D7968" w:rsidRDefault="004D7968" w:rsidP="00E36214">
            <w:pPr>
              <w:spacing w:before="240"/>
              <w:rPr>
                <w:lang w:val="en-GB"/>
              </w:rPr>
            </w:pPr>
          </w:p>
          <w:p w14:paraId="064D2905" w14:textId="77777777" w:rsidR="004D7968" w:rsidRDefault="004D7968" w:rsidP="00E36214">
            <w:pPr>
              <w:spacing w:before="240"/>
              <w:rPr>
                <w:lang w:val="en-GB"/>
              </w:rPr>
            </w:pPr>
          </w:p>
          <w:p w14:paraId="70A772BE" w14:textId="77777777" w:rsidR="004D7968" w:rsidRDefault="004D7968" w:rsidP="00E36214">
            <w:pPr>
              <w:spacing w:before="240"/>
              <w:rPr>
                <w:lang w:val="en-GB"/>
              </w:rPr>
            </w:pPr>
          </w:p>
          <w:p w14:paraId="3D526CC6" w14:textId="77777777" w:rsidR="004D7968" w:rsidRDefault="004D7968" w:rsidP="00E36214">
            <w:pPr>
              <w:spacing w:before="240"/>
              <w:rPr>
                <w:lang w:val="en-GB"/>
              </w:rPr>
            </w:pPr>
          </w:p>
          <w:p w14:paraId="59E4F5BB" w14:textId="77777777" w:rsidR="004D7968" w:rsidRDefault="004D7968" w:rsidP="00E36214">
            <w:pPr>
              <w:spacing w:before="240"/>
              <w:rPr>
                <w:lang w:val="en-GB"/>
              </w:rPr>
            </w:pPr>
          </w:p>
          <w:p w14:paraId="362912AC" w14:textId="1D723407" w:rsidR="00E36214" w:rsidRDefault="00E36214" w:rsidP="00E36214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Are you willing and able to work alongside a mentor to produce a project plan and budget</w:t>
            </w:r>
            <w:r w:rsidR="00974D17">
              <w:rPr>
                <w:lang w:val="en-GB"/>
              </w:rPr>
              <w:t xml:space="preserve"> as part of your application</w:t>
            </w:r>
            <w:r w:rsidR="003B297D">
              <w:rPr>
                <w:lang w:val="en-GB"/>
              </w:rPr>
              <w:t>?</w:t>
            </w:r>
          </w:p>
          <w:p w14:paraId="60BE1292" w14:textId="77777777" w:rsidR="00E36214" w:rsidRDefault="006E7B25" w:rsidP="00E36214">
            <w:pPr>
              <w:spacing w:before="240"/>
              <w:rPr>
                <w:sz w:val="36"/>
                <w:szCs w:val="36"/>
                <w:lang w:val="en-GB" w:bidi="en-GB"/>
              </w:rPr>
            </w:pPr>
            <w:sdt>
              <w:sdtPr>
                <w:rPr>
                  <w:sz w:val="36"/>
                  <w:szCs w:val="36"/>
                  <w:lang w:val="en-GB" w:bidi="en-GB"/>
                </w:rPr>
                <w:id w:val="1279519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214"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sdtContent>
            </w:sdt>
            <w:r w:rsidR="00E36214">
              <w:rPr>
                <w:sz w:val="36"/>
                <w:szCs w:val="36"/>
                <w:lang w:val="en-GB" w:bidi="en-GB"/>
              </w:rPr>
              <w:t xml:space="preserve">Yes       </w:t>
            </w:r>
            <w:sdt>
              <w:sdtPr>
                <w:rPr>
                  <w:sz w:val="36"/>
                  <w:szCs w:val="36"/>
                  <w:lang w:val="en-GB" w:bidi="en-GB"/>
                </w:rPr>
                <w:id w:val="43996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214">
                  <w:rPr>
                    <w:rFonts w:ascii="MS Gothic" w:eastAsia="MS Gothic" w:hAnsi="MS Gothic" w:hint="eastAsia"/>
                    <w:sz w:val="36"/>
                    <w:szCs w:val="36"/>
                    <w:lang w:val="en-GB" w:bidi="en-GB"/>
                  </w:rPr>
                  <w:t>☐</w:t>
                </w:r>
              </w:sdtContent>
            </w:sdt>
            <w:r w:rsidR="00E36214">
              <w:rPr>
                <w:sz w:val="36"/>
                <w:szCs w:val="36"/>
                <w:lang w:val="en-GB" w:bidi="en-GB"/>
              </w:rPr>
              <w:t>No</w:t>
            </w:r>
          </w:p>
          <w:p w14:paraId="5BA73DC6" w14:textId="77777777" w:rsidR="00E36214" w:rsidRDefault="00E36214" w:rsidP="0083278B">
            <w:pPr>
              <w:spacing w:before="240"/>
              <w:rPr>
                <w:lang w:val="en-GB"/>
              </w:rPr>
            </w:pPr>
          </w:p>
          <w:p w14:paraId="1E6A3719" w14:textId="77FBBC3A" w:rsidR="003B297D" w:rsidRDefault="003B297D" w:rsidP="0083278B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 xml:space="preserve">Please complete this form and send to </w:t>
            </w:r>
          </w:p>
          <w:p w14:paraId="1E606802" w14:textId="4FFAA237" w:rsidR="000C653C" w:rsidRDefault="006E7B25" w:rsidP="00BC5A3F">
            <w:pPr>
              <w:rPr>
                <w:lang w:val="en-GB"/>
              </w:rPr>
            </w:pPr>
            <w:hyperlink r:id="rId10" w:history="1">
              <w:r w:rsidRPr="00817C6E">
                <w:rPr>
                  <w:rStyle w:val="Hyperlink"/>
                  <w:lang w:val="en-GB"/>
                </w:rPr>
                <w:t>netzero@leics.gov.uk</w:t>
              </w:r>
            </w:hyperlink>
          </w:p>
          <w:p w14:paraId="144F5D9B" w14:textId="6E77ADE3" w:rsidR="006E7B25" w:rsidRPr="00C537B4" w:rsidRDefault="006E7B25" w:rsidP="00BC5A3F">
            <w:pPr>
              <w:rPr>
                <w:lang w:val="en-GB"/>
              </w:rPr>
            </w:pPr>
          </w:p>
        </w:tc>
      </w:tr>
      <w:tr w:rsidR="008B0E32" w:rsidRPr="00C537B4" w14:paraId="3E1EAB65" w14:textId="77777777" w:rsidTr="00C537B4">
        <w:tc>
          <w:tcPr>
            <w:tcW w:w="326" w:type="pct"/>
            <w:vAlign w:val="bottom"/>
          </w:tcPr>
          <w:p w14:paraId="1BD7A390" w14:textId="57C2EEF0" w:rsidR="008B0E32" w:rsidRPr="00C537B4" w:rsidRDefault="00BC5A3F" w:rsidP="00576892">
            <w:pPr>
              <w:spacing w:before="480"/>
              <w:rPr>
                <w:lang w:val="en-GB"/>
              </w:rPr>
            </w:pPr>
            <w:r>
              <w:lastRenderedPageBreak/>
              <w:br w:type="page"/>
            </w:r>
          </w:p>
        </w:tc>
        <w:tc>
          <w:tcPr>
            <w:tcW w:w="4674" w:type="pct"/>
            <w:gridSpan w:val="4"/>
            <w:vAlign w:val="bottom"/>
          </w:tcPr>
          <w:p w14:paraId="3AAA9B90" w14:textId="5281258D" w:rsidR="008B0E32" w:rsidRPr="00C537B4" w:rsidRDefault="008B0E32" w:rsidP="00576892">
            <w:pPr>
              <w:rPr>
                <w:lang w:val="en-GB"/>
              </w:rPr>
            </w:pPr>
          </w:p>
        </w:tc>
      </w:tr>
    </w:tbl>
    <w:p w14:paraId="39A2117E" w14:textId="77777777" w:rsidR="00C9238F" w:rsidRDefault="00C9238F" w:rsidP="00AF6BFE">
      <w:pPr>
        <w:pStyle w:val="NoSpacing"/>
        <w:rPr>
          <w:lang w:val="en-GB"/>
        </w:rPr>
      </w:pPr>
    </w:p>
    <w:p w14:paraId="17506900" w14:textId="77777777" w:rsidR="002C3DAC" w:rsidRPr="002C3DAC" w:rsidRDefault="002C3DAC" w:rsidP="002C3DAC">
      <w:pPr>
        <w:rPr>
          <w:lang w:val="en-GB"/>
        </w:rPr>
      </w:pPr>
    </w:p>
    <w:sectPr w:rsidR="002C3DAC" w:rsidRPr="002C3DAC" w:rsidSect="00C537B4">
      <w:headerReference w:type="default" r:id="rId11"/>
      <w:footerReference w:type="default" r:id="rId12"/>
      <w:pgSz w:w="11906" w:h="16838" w:code="9"/>
      <w:pgMar w:top="1440" w:right="1304" w:bottom="1009" w:left="130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4C631" w14:textId="77777777" w:rsidR="002B7D71" w:rsidRDefault="002B7D71" w:rsidP="00C9238F">
      <w:pPr>
        <w:spacing w:after="0" w:line="240" w:lineRule="auto"/>
      </w:pPr>
      <w:r>
        <w:separator/>
      </w:r>
    </w:p>
  </w:endnote>
  <w:endnote w:type="continuationSeparator" w:id="0">
    <w:p w14:paraId="304AA41D" w14:textId="77777777" w:rsidR="002B7D71" w:rsidRDefault="002B7D71" w:rsidP="00C9238F">
      <w:pPr>
        <w:spacing w:after="0" w:line="240" w:lineRule="auto"/>
      </w:pPr>
      <w:r>
        <w:continuationSeparator/>
      </w:r>
    </w:p>
  </w:endnote>
  <w:endnote w:type="continuationNotice" w:id="1">
    <w:p w14:paraId="5CE0004A" w14:textId="77777777" w:rsidR="002B7D71" w:rsidRDefault="002B7D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1550E1-3C84-4F32-A368-C59CCD6AEA49}"/>
    <w:embedBold r:id="rId2" w:fontKey="{929F881A-DFBC-4F7B-8E34-3C44700A068C}"/>
    <w:embedItalic r:id="rId3" w:fontKey="{D487FF0A-2167-4DF0-A349-E41BB5BD4104}"/>
    <w:embedBoldItalic r:id="rId4" w:fontKey="{C62667BE-2DE0-47F0-A692-93B5F91D80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75559CF-BED4-4A4B-A336-E6B52BBEF1E8}"/>
    <w:embedBold r:id="rId6" w:fontKey="{4BD15966-B2AE-4FEC-A4A7-D82B2FD0330D}"/>
    <w:embedItalic r:id="rId7" w:fontKey="{39F8D393-E232-4F01-BEB8-D106F267994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A403AD2-0CB9-4BEB-A4C4-11D2937F74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261CFCA-E6C0-4651-962A-7FE93EA56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8327F67F-7416-4DF3-8CDA-F11583F24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49"/>
      <w:gridCol w:w="4649"/>
    </w:tblGrid>
    <w:tr w:rsidR="00003212" w:rsidRPr="00F41D0A" w14:paraId="23CB6E71" w14:textId="77777777" w:rsidTr="00C4167A">
      <w:tc>
        <w:tcPr>
          <w:tcW w:w="4675" w:type="dxa"/>
          <w:vAlign w:val="center"/>
        </w:tcPr>
        <w:p w14:paraId="11071424" w14:textId="47756F4B" w:rsidR="00003212" w:rsidRPr="00F41D0A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579C573C" w14:textId="7F3B5B8C" w:rsidR="00003212" w:rsidRPr="00F41D0A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4E58B021" w14:textId="77777777" w:rsidR="00576892" w:rsidRPr="00F41D0A" w:rsidRDefault="00576892" w:rsidP="00003212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7C022" w14:textId="77777777" w:rsidR="002B7D71" w:rsidRDefault="002B7D71" w:rsidP="00C9238F">
      <w:pPr>
        <w:spacing w:after="0" w:line="240" w:lineRule="auto"/>
      </w:pPr>
      <w:r>
        <w:separator/>
      </w:r>
    </w:p>
  </w:footnote>
  <w:footnote w:type="continuationSeparator" w:id="0">
    <w:p w14:paraId="1DE1772B" w14:textId="77777777" w:rsidR="002B7D71" w:rsidRDefault="002B7D71" w:rsidP="00C9238F">
      <w:pPr>
        <w:spacing w:after="0" w:line="240" w:lineRule="auto"/>
      </w:pPr>
      <w:r>
        <w:continuationSeparator/>
      </w:r>
    </w:p>
  </w:footnote>
  <w:footnote w:type="continuationNotice" w:id="1">
    <w:p w14:paraId="000D8699" w14:textId="77777777" w:rsidR="002B7D71" w:rsidRDefault="002B7D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36981" w14:textId="77777777" w:rsidR="00993D1D" w:rsidRDefault="00993D1D" w:rsidP="00993D1D">
    <w:pPr>
      <w:pStyle w:val="Header"/>
      <w:jc w:val="center"/>
    </w:pPr>
    <w:r>
      <w:drawing>
        <wp:inline distT="0" distB="0" distL="0" distR="0" wp14:anchorId="30EA5697" wp14:editId="2908AF08">
          <wp:extent cx="1771650" cy="450911"/>
          <wp:effectExtent l="0" t="0" r="0" b="6350"/>
          <wp:docPr id="10009822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82209" name="Picture 10009822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20" cy="46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drawing>
        <wp:inline distT="0" distB="0" distL="0" distR="0" wp14:anchorId="4D2F8705" wp14:editId="335B9EBD">
          <wp:extent cx="2143125" cy="677196"/>
          <wp:effectExtent l="0" t="0" r="0" b="8890"/>
          <wp:docPr id="164957792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350" cy="683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AFFBD0" w14:textId="3C0A9C3A" w:rsidR="004B0B21" w:rsidRPr="00993D1D" w:rsidRDefault="00993D1D" w:rsidP="00993D1D">
    <w:pPr>
      <w:pStyle w:val="Header"/>
      <w:jc w:val="center"/>
    </w:pPr>
    <w:r>
      <w:drawing>
        <wp:inline distT="0" distB="0" distL="0" distR="0" wp14:anchorId="5CE57CEB" wp14:editId="6AF62F6A">
          <wp:extent cx="1276350" cy="601062"/>
          <wp:effectExtent l="0" t="0" r="0" b="8890"/>
          <wp:docPr id="8570402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040247" name="Picture 85704024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725" cy="618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54892">
      <w:drawing>
        <wp:inline distT="0" distB="0" distL="0" distR="0" wp14:anchorId="0185F2DE" wp14:editId="0AC2DDC8">
          <wp:extent cx="1966823" cy="359316"/>
          <wp:effectExtent l="0" t="0" r="0" b="3175"/>
          <wp:docPr id="12" name="Picture 11" descr="Purple letters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676CA5B-70D8-0DCA-3291-FB35655981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Purple letters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6676CA5B-70D8-0DCA-3291-FB35655981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26813" cy="370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654892" w:rsidRPr="00993D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96914683">
    <w:abstractNumId w:val="18"/>
  </w:num>
  <w:num w:numId="2" w16cid:durableId="450056379">
    <w:abstractNumId w:val="14"/>
  </w:num>
  <w:num w:numId="3" w16cid:durableId="1457941470">
    <w:abstractNumId w:val="24"/>
  </w:num>
  <w:num w:numId="4" w16cid:durableId="923298728">
    <w:abstractNumId w:val="19"/>
  </w:num>
  <w:num w:numId="5" w16cid:durableId="1970622471">
    <w:abstractNumId w:val="20"/>
  </w:num>
  <w:num w:numId="6" w16cid:durableId="2088378119">
    <w:abstractNumId w:val="28"/>
  </w:num>
  <w:num w:numId="7" w16cid:durableId="73094005">
    <w:abstractNumId w:val="13"/>
  </w:num>
  <w:num w:numId="8" w16cid:durableId="127361788">
    <w:abstractNumId w:val="17"/>
  </w:num>
  <w:num w:numId="9" w16cid:durableId="1550339913">
    <w:abstractNumId w:val="26"/>
  </w:num>
  <w:num w:numId="10" w16cid:durableId="1327593152">
    <w:abstractNumId w:val="8"/>
  </w:num>
  <w:num w:numId="11" w16cid:durableId="854926522">
    <w:abstractNumId w:val="12"/>
  </w:num>
  <w:num w:numId="12" w16cid:durableId="1271817032">
    <w:abstractNumId w:val="6"/>
  </w:num>
  <w:num w:numId="13" w16cid:durableId="27072893">
    <w:abstractNumId w:val="9"/>
  </w:num>
  <w:num w:numId="14" w16cid:durableId="1077825525">
    <w:abstractNumId w:val="16"/>
  </w:num>
  <w:num w:numId="15" w16cid:durableId="585462154">
    <w:abstractNumId w:val="15"/>
  </w:num>
  <w:num w:numId="16" w16cid:durableId="1155995468">
    <w:abstractNumId w:val="25"/>
  </w:num>
  <w:num w:numId="17" w16cid:durableId="393164716">
    <w:abstractNumId w:val="10"/>
  </w:num>
  <w:num w:numId="18" w16cid:durableId="1776901562">
    <w:abstractNumId w:val="30"/>
  </w:num>
  <w:num w:numId="19" w16cid:durableId="1263609478">
    <w:abstractNumId w:val="27"/>
  </w:num>
  <w:num w:numId="20" w16cid:durableId="1806704093">
    <w:abstractNumId w:val="21"/>
  </w:num>
  <w:num w:numId="21" w16cid:durableId="627780180">
    <w:abstractNumId w:val="29"/>
  </w:num>
  <w:num w:numId="22" w16cid:durableId="1714883493">
    <w:abstractNumId w:val="11"/>
  </w:num>
  <w:num w:numId="23" w16cid:durableId="1499536965">
    <w:abstractNumId w:val="7"/>
  </w:num>
  <w:num w:numId="24" w16cid:durableId="1176841136">
    <w:abstractNumId w:val="22"/>
  </w:num>
  <w:num w:numId="25" w16cid:durableId="735402148">
    <w:abstractNumId w:val="23"/>
  </w:num>
  <w:num w:numId="26" w16cid:durableId="2059433503">
    <w:abstractNumId w:val="5"/>
  </w:num>
  <w:num w:numId="27" w16cid:durableId="116067474">
    <w:abstractNumId w:val="4"/>
  </w:num>
  <w:num w:numId="28" w16cid:durableId="648752852">
    <w:abstractNumId w:val="3"/>
  </w:num>
  <w:num w:numId="29" w16cid:durableId="1975717021">
    <w:abstractNumId w:val="2"/>
  </w:num>
  <w:num w:numId="30" w16cid:durableId="116681123">
    <w:abstractNumId w:val="1"/>
  </w:num>
  <w:num w:numId="31" w16cid:durableId="67711898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470"/>
    <w:rsid w:val="00003212"/>
    <w:rsid w:val="00036554"/>
    <w:rsid w:val="000466C8"/>
    <w:rsid w:val="00052382"/>
    <w:rsid w:val="0006568A"/>
    <w:rsid w:val="00065A07"/>
    <w:rsid w:val="00070FD3"/>
    <w:rsid w:val="000726EE"/>
    <w:rsid w:val="00076F0F"/>
    <w:rsid w:val="00084253"/>
    <w:rsid w:val="000C653C"/>
    <w:rsid w:val="000C6D0C"/>
    <w:rsid w:val="000D1F49"/>
    <w:rsid w:val="00122A00"/>
    <w:rsid w:val="0015727A"/>
    <w:rsid w:val="001727CA"/>
    <w:rsid w:val="00184639"/>
    <w:rsid w:val="002022D9"/>
    <w:rsid w:val="00247168"/>
    <w:rsid w:val="002771D5"/>
    <w:rsid w:val="00293800"/>
    <w:rsid w:val="002B7D71"/>
    <w:rsid w:val="002C3DAC"/>
    <w:rsid w:val="002C56E6"/>
    <w:rsid w:val="002D3238"/>
    <w:rsid w:val="002F2F19"/>
    <w:rsid w:val="002F7597"/>
    <w:rsid w:val="00350D6F"/>
    <w:rsid w:val="00361E11"/>
    <w:rsid w:val="003B297D"/>
    <w:rsid w:val="003D55AD"/>
    <w:rsid w:val="003F0847"/>
    <w:rsid w:val="00400819"/>
    <w:rsid w:val="0040090B"/>
    <w:rsid w:val="0046302A"/>
    <w:rsid w:val="00471B63"/>
    <w:rsid w:val="00477F18"/>
    <w:rsid w:val="0048107F"/>
    <w:rsid w:val="00487D2D"/>
    <w:rsid w:val="004B0B21"/>
    <w:rsid w:val="004C236A"/>
    <w:rsid w:val="004D5D62"/>
    <w:rsid w:val="004D7968"/>
    <w:rsid w:val="004E5717"/>
    <w:rsid w:val="005112D0"/>
    <w:rsid w:val="005121D9"/>
    <w:rsid w:val="00576892"/>
    <w:rsid w:val="00577E06"/>
    <w:rsid w:val="005A3BF7"/>
    <w:rsid w:val="005E0528"/>
    <w:rsid w:val="005F2035"/>
    <w:rsid w:val="005F7990"/>
    <w:rsid w:val="00620D64"/>
    <w:rsid w:val="0063739C"/>
    <w:rsid w:val="00654892"/>
    <w:rsid w:val="00690F5B"/>
    <w:rsid w:val="006E7B25"/>
    <w:rsid w:val="006F2A7F"/>
    <w:rsid w:val="00735E5A"/>
    <w:rsid w:val="00740AFF"/>
    <w:rsid w:val="00770F25"/>
    <w:rsid w:val="007A35A8"/>
    <w:rsid w:val="007A414A"/>
    <w:rsid w:val="007B0A85"/>
    <w:rsid w:val="007C6A52"/>
    <w:rsid w:val="007F012A"/>
    <w:rsid w:val="0082043E"/>
    <w:rsid w:val="0083278B"/>
    <w:rsid w:val="0087551A"/>
    <w:rsid w:val="008757A2"/>
    <w:rsid w:val="00897670"/>
    <w:rsid w:val="008A2739"/>
    <w:rsid w:val="008B0470"/>
    <w:rsid w:val="008B0E32"/>
    <w:rsid w:val="008E203A"/>
    <w:rsid w:val="008F6FAD"/>
    <w:rsid w:val="0091229C"/>
    <w:rsid w:val="00920221"/>
    <w:rsid w:val="00940E73"/>
    <w:rsid w:val="00974D17"/>
    <w:rsid w:val="0098597D"/>
    <w:rsid w:val="00993D1D"/>
    <w:rsid w:val="009D787B"/>
    <w:rsid w:val="009F619A"/>
    <w:rsid w:val="009F6DDE"/>
    <w:rsid w:val="00A13FFA"/>
    <w:rsid w:val="00A1613A"/>
    <w:rsid w:val="00A370A8"/>
    <w:rsid w:val="00A76709"/>
    <w:rsid w:val="00AB374E"/>
    <w:rsid w:val="00AF6BFE"/>
    <w:rsid w:val="00B44720"/>
    <w:rsid w:val="00BB64BC"/>
    <w:rsid w:val="00BC5A3F"/>
    <w:rsid w:val="00BD4753"/>
    <w:rsid w:val="00BD5CB1"/>
    <w:rsid w:val="00BE30B1"/>
    <w:rsid w:val="00BE62EE"/>
    <w:rsid w:val="00C003BA"/>
    <w:rsid w:val="00C26236"/>
    <w:rsid w:val="00C26E7D"/>
    <w:rsid w:val="00C46878"/>
    <w:rsid w:val="00C46C6A"/>
    <w:rsid w:val="00C537B4"/>
    <w:rsid w:val="00C6222A"/>
    <w:rsid w:val="00C9238F"/>
    <w:rsid w:val="00C96307"/>
    <w:rsid w:val="00CB0EB8"/>
    <w:rsid w:val="00CB331F"/>
    <w:rsid w:val="00CB4A51"/>
    <w:rsid w:val="00CD4532"/>
    <w:rsid w:val="00CD47B0"/>
    <w:rsid w:val="00CE6104"/>
    <w:rsid w:val="00CE7918"/>
    <w:rsid w:val="00D16163"/>
    <w:rsid w:val="00D30355"/>
    <w:rsid w:val="00D51046"/>
    <w:rsid w:val="00D7712A"/>
    <w:rsid w:val="00D91220"/>
    <w:rsid w:val="00DB3FAD"/>
    <w:rsid w:val="00DF012C"/>
    <w:rsid w:val="00E15E2B"/>
    <w:rsid w:val="00E36214"/>
    <w:rsid w:val="00E4724E"/>
    <w:rsid w:val="00E61C09"/>
    <w:rsid w:val="00E83C5F"/>
    <w:rsid w:val="00EB3B58"/>
    <w:rsid w:val="00EC7359"/>
    <w:rsid w:val="00EE3054"/>
    <w:rsid w:val="00EE391D"/>
    <w:rsid w:val="00F00606"/>
    <w:rsid w:val="00F01256"/>
    <w:rsid w:val="00F051EC"/>
    <w:rsid w:val="00F41D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25BA4"/>
  <w15:chartTrackingRefBased/>
  <w15:docId w15:val="{F227C885-0F36-40BD-9839-2ABF5A2B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F41D0A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netzero@leics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m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1E5A32DFC934A19B87C99B2DC7F7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B8A84-D748-4EF0-BC25-6FCE041DDBC1}"/>
      </w:docPartPr>
      <w:docPartBody>
        <w:p w:rsidR="00ED072B" w:rsidRDefault="00ED072B">
          <w:pPr>
            <w:pStyle w:val="D1E5A32DFC934A19B87C99B2DC7F787C"/>
          </w:pPr>
          <w:r w:rsidRPr="00C537B4">
            <w:rPr>
              <w:lang w:bidi="en-GB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2B"/>
    <w:rsid w:val="00350D6F"/>
    <w:rsid w:val="007F012A"/>
    <w:rsid w:val="00AB2F2F"/>
    <w:rsid w:val="00BE30B1"/>
    <w:rsid w:val="00ED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E5A32DFC934A19B87C99B2DC7F787C">
    <w:name w:val="D1E5A32DFC934A19B87C99B2DC7F78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10c213-868a-49aa-a31d-d51ea37035d5" xsi:nil="true"/>
    <lcf76f155ced4ddcb4097134ff3c332f xmlns="43711800-f2c7-4c04-88f3-1b8264c0423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A57AE711BEDC4C912420CC17C3287B" ma:contentTypeVersion="12" ma:contentTypeDescription="Create a new document." ma:contentTypeScope="" ma:versionID="b2efc58427c1391969e9d0e59e0b1ef2">
  <xsd:schema xmlns:xsd="http://www.w3.org/2001/XMLSchema" xmlns:xs="http://www.w3.org/2001/XMLSchema" xmlns:p="http://schemas.microsoft.com/office/2006/metadata/properties" xmlns:ns2="43711800-f2c7-4c04-88f3-1b8264c04235" xmlns:ns3="2310c213-868a-49aa-a31d-d51ea37035d5" targetNamespace="http://schemas.microsoft.com/office/2006/metadata/properties" ma:root="true" ma:fieldsID="6daf2f4717e3e86a5d2d30448a2cbd1c" ns2:_="" ns3:_="">
    <xsd:import namespace="43711800-f2c7-4c04-88f3-1b8264c04235"/>
    <xsd:import namespace="2310c213-868a-49aa-a31d-d51ea37035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1800-f2c7-4c04-88f3-1b8264c042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80cc970-ed4c-4586-8ebe-c2db2acb23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0c213-868a-49aa-a31d-d51ea37035d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a53f37-32dc-4379-9220-0f1e251981ee}" ma:internalName="TaxCatchAll" ma:showField="CatchAllData" ma:web="2310c213-868a-49aa-a31d-d51ea3703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2310c213-868a-49aa-a31d-d51ea37035d5"/>
    <ds:schemaRef ds:uri="43711800-f2c7-4c04-88f3-1b8264c04235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218576-4297-42D1-A636-29B5331507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711800-f2c7-4c04-88f3-1b8264c04235"/>
    <ds:schemaRef ds:uri="2310c213-868a-49aa-a31d-d51ea37035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75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Esmé Donghi</dc:creator>
  <cp:keywords/>
  <dc:description/>
  <cp:lastModifiedBy>Esme Donghi</cp:lastModifiedBy>
  <cp:revision>56</cp:revision>
  <dcterms:created xsi:type="dcterms:W3CDTF">2024-12-13T13:28:00Z</dcterms:created>
  <dcterms:modified xsi:type="dcterms:W3CDTF">2025-03-18T10:38:00Z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0x010100F4A57AE711BEDC4C912420CC17C3287B</vt:lpwstr>
  </property>
  <property fmtid="{D5CDD505-2E9C-101B-9397-08002B2CF9AE}" pid="3" name="MediaServiceImageTags">
    <vt:lpwstr/>
  </property>
</Properties>
</file>