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D7A7" w14:textId="3DA2CB8A" w:rsidR="00733E48" w:rsidRPr="006615CA" w:rsidRDefault="00E3110A" w:rsidP="00D53437">
      <w:pPr>
        <w:pStyle w:val="Title"/>
        <w:jc w:val="left"/>
        <w:rPr>
          <w:rFonts w:asciiTheme="minorHAnsi" w:hAnsiTheme="minorHAnsi" w:cstheme="minorHAnsi"/>
          <w:sz w:val="24"/>
        </w:rPr>
      </w:pPr>
      <w:r w:rsidRPr="006615CA">
        <w:rPr>
          <w:noProof/>
          <w:sz w:val="24"/>
        </w:rPr>
        <w:drawing>
          <wp:anchor distT="0" distB="0" distL="114300" distR="114300" simplePos="0" relativeHeight="251658241" behindDoc="0" locked="0" layoutInCell="1" allowOverlap="1" wp14:anchorId="64B1E9E9" wp14:editId="20601260">
            <wp:simplePos x="0" y="0"/>
            <wp:positionH relativeFrom="margin">
              <wp:posOffset>4099755</wp:posOffset>
            </wp:positionH>
            <wp:positionV relativeFrom="margin">
              <wp:posOffset>-411982</wp:posOffset>
            </wp:positionV>
            <wp:extent cx="2299970" cy="1050925"/>
            <wp:effectExtent l="0" t="0" r="0" b="3175"/>
            <wp:wrapNone/>
            <wp:docPr id="980010413" name="Picture 2" descr="Welcome to Leicester Diocese - The Hub Diocese of Le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Leicester Diocese - The Hub Diocese of Leice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970" cy="1050925"/>
                    </a:xfrm>
                    <a:prstGeom prst="rect">
                      <a:avLst/>
                    </a:prstGeom>
                    <a:noFill/>
                    <a:ln>
                      <a:noFill/>
                    </a:ln>
                  </pic:spPr>
                </pic:pic>
              </a:graphicData>
            </a:graphic>
          </wp:anchor>
        </w:drawing>
      </w:r>
      <w:r w:rsidR="008F04CF" w:rsidRPr="006615CA">
        <w:rPr>
          <w:rFonts w:asciiTheme="minorHAnsi" w:hAnsiTheme="minorHAnsi" w:cstheme="minorHAnsi"/>
          <w:sz w:val="24"/>
        </w:rPr>
        <w:t>Diocese</w:t>
      </w:r>
      <w:r w:rsidR="00357694" w:rsidRPr="006615CA">
        <w:rPr>
          <w:rFonts w:asciiTheme="minorHAnsi" w:hAnsiTheme="minorHAnsi" w:cstheme="minorHAnsi"/>
          <w:sz w:val="24"/>
        </w:rPr>
        <w:t xml:space="preserve"> of Leicester</w:t>
      </w:r>
      <w:r w:rsidR="00305C58" w:rsidRPr="006615CA">
        <w:rPr>
          <w:sz w:val="24"/>
        </w:rPr>
        <w:fldChar w:fldCharType="begin"/>
      </w:r>
      <w:r w:rsidR="00535C6A" w:rsidRPr="006615CA">
        <w:rPr>
          <w:sz w:val="24"/>
        </w:rPr>
        <w:instrText xml:space="preserve"> INCLUDEPICTURE "C:\\Users\\martyn\\Library\\Group Containers\\UBF8T346G9.ms\\WebArchiveCopyPasteTempFiles\\com.microsoft.Word\\LeicesterDioceselogo.png" \* MERGEFORMAT </w:instrText>
      </w:r>
      <w:r w:rsidR="00305C58" w:rsidRPr="006615CA">
        <w:rPr>
          <w:sz w:val="24"/>
        </w:rPr>
        <w:fldChar w:fldCharType="end"/>
      </w:r>
    </w:p>
    <w:p w14:paraId="36E5E2B5" w14:textId="77777777" w:rsidR="00733E48" w:rsidRPr="006615CA" w:rsidRDefault="00733E48" w:rsidP="00435918">
      <w:pPr>
        <w:pStyle w:val="Title"/>
        <w:rPr>
          <w:rFonts w:asciiTheme="minorHAnsi" w:hAnsiTheme="minorHAnsi" w:cstheme="minorHAnsi"/>
          <w:sz w:val="24"/>
        </w:rPr>
      </w:pPr>
    </w:p>
    <w:p w14:paraId="2C3706B5" w14:textId="77777777" w:rsidR="00733E48" w:rsidRPr="006615CA" w:rsidRDefault="00733E48" w:rsidP="00D53437">
      <w:pPr>
        <w:spacing w:after="0" w:line="240" w:lineRule="auto"/>
        <w:rPr>
          <w:rFonts w:asciiTheme="minorHAnsi" w:hAnsiTheme="minorHAnsi" w:cstheme="minorHAnsi"/>
          <w:b/>
          <w:sz w:val="24"/>
          <w:szCs w:val="24"/>
        </w:rPr>
      </w:pPr>
      <w:r w:rsidRPr="006615CA">
        <w:rPr>
          <w:rFonts w:asciiTheme="minorHAnsi" w:hAnsiTheme="minorHAnsi" w:cstheme="minorHAnsi"/>
          <w:b/>
          <w:sz w:val="24"/>
          <w:szCs w:val="24"/>
        </w:rPr>
        <w:t>Job Description</w:t>
      </w:r>
    </w:p>
    <w:p w14:paraId="4B5F89DA" w14:textId="77777777" w:rsidR="004E73C6" w:rsidRPr="006615CA" w:rsidRDefault="004E73C6" w:rsidP="00435918">
      <w:pPr>
        <w:spacing w:after="0" w:line="240" w:lineRule="auto"/>
        <w:rPr>
          <w:rFonts w:asciiTheme="minorHAnsi" w:hAnsiTheme="minorHAnsi" w:cstheme="minorHAnsi"/>
          <w:b/>
          <w:sz w:val="24"/>
          <w:szCs w:val="24"/>
        </w:rPr>
      </w:pPr>
    </w:p>
    <w:p w14:paraId="229311C3" w14:textId="33450AE3" w:rsidR="004E73C6" w:rsidRPr="006615CA" w:rsidRDefault="004E73C6" w:rsidP="00F03A5E">
      <w:pPr>
        <w:spacing w:after="0" w:line="240" w:lineRule="auto"/>
        <w:rPr>
          <w:rFonts w:asciiTheme="minorHAnsi" w:hAnsiTheme="minorHAnsi" w:cstheme="minorHAnsi"/>
          <w:sz w:val="24"/>
          <w:szCs w:val="24"/>
        </w:rPr>
      </w:pPr>
      <w:r w:rsidRPr="006615CA">
        <w:rPr>
          <w:rFonts w:asciiTheme="minorHAnsi" w:hAnsiTheme="minorHAnsi" w:cstheme="minorHAnsi"/>
          <w:b/>
          <w:sz w:val="24"/>
          <w:szCs w:val="24"/>
        </w:rPr>
        <w:t>Job Title:</w:t>
      </w:r>
      <w:r w:rsidRPr="006615CA">
        <w:rPr>
          <w:rFonts w:asciiTheme="minorHAnsi" w:hAnsiTheme="minorHAnsi" w:cstheme="minorHAnsi"/>
          <w:sz w:val="24"/>
          <w:szCs w:val="24"/>
        </w:rPr>
        <w:t xml:space="preserve"> </w:t>
      </w:r>
      <w:r w:rsidRPr="006615CA">
        <w:rPr>
          <w:rFonts w:asciiTheme="minorHAnsi" w:hAnsiTheme="minorHAnsi" w:cstheme="minorHAnsi"/>
          <w:sz w:val="24"/>
          <w:szCs w:val="24"/>
        </w:rPr>
        <w:tab/>
      </w:r>
      <w:r w:rsidR="002238A0" w:rsidRPr="006615CA">
        <w:rPr>
          <w:rFonts w:asciiTheme="minorHAnsi" w:hAnsiTheme="minorHAnsi" w:cstheme="minorHAnsi"/>
          <w:sz w:val="24"/>
          <w:szCs w:val="24"/>
        </w:rPr>
        <w:tab/>
      </w:r>
      <w:r w:rsidR="00061198">
        <w:rPr>
          <w:rFonts w:asciiTheme="minorHAnsi" w:hAnsiTheme="minorHAnsi" w:cstheme="minorHAnsi"/>
          <w:sz w:val="24"/>
          <w:szCs w:val="24"/>
        </w:rPr>
        <w:t xml:space="preserve">Bishops’ </w:t>
      </w:r>
      <w:r w:rsidR="0096130D" w:rsidRPr="006615CA">
        <w:rPr>
          <w:rFonts w:asciiTheme="minorHAnsi" w:hAnsiTheme="minorHAnsi" w:cstheme="minorHAnsi"/>
          <w:sz w:val="24"/>
          <w:szCs w:val="24"/>
        </w:rPr>
        <w:t xml:space="preserve">Communications </w:t>
      </w:r>
      <w:r w:rsidR="008350C0" w:rsidRPr="00061198">
        <w:rPr>
          <w:rFonts w:asciiTheme="minorHAnsi" w:hAnsiTheme="minorHAnsi" w:cstheme="minorHAnsi"/>
          <w:sz w:val="24"/>
          <w:szCs w:val="24"/>
        </w:rPr>
        <w:t>Manager</w:t>
      </w:r>
      <w:r w:rsidR="006B5152" w:rsidRPr="00061198">
        <w:rPr>
          <w:rFonts w:asciiTheme="minorHAnsi" w:hAnsiTheme="minorHAnsi" w:cstheme="minorHAnsi"/>
          <w:sz w:val="24"/>
          <w:szCs w:val="24"/>
        </w:rPr>
        <w:t xml:space="preserve"> </w:t>
      </w:r>
      <w:r w:rsidR="00CA7E29" w:rsidRPr="00061198">
        <w:rPr>
          <w:rFonts w:asciiTheme="minorHAnsi" w:hAnsiTheme="minorHAnsi" w:cstheme="minorHAnsi"/>
          <w:sz w:val="24"/>
          <w:szCs w:val="24"/>
        </w:rPr>
        <w:t>(</w:t>
      </w:r>
      <w:r w:rsidR="00CA7E29" w:rsidRPr="006615CA">
        <w:rPr>
          <w:rFonts w:asciiTheme="minorHAnsi" w:hAnsiTheme="minorHAnsi" w:cstheme="minorHAnsi"/>
          <w:sz w:val="24"/>
          <w:szCs w:val="24"/>
        </w:rPr>
        <w:t xml:space="preserve">Maternity Cover) </w:t>
      </w:r>
      <w:r w:rsidR="006B5152" w:rsidRPr="006615CA">
        <w:rPr>
          <w:rFonts w:asciiTheme="minorHAnsi" w:hAnsiTheme="minorHAnsi" w:cstheme="minorHAnsi"/>
          <w:sz w:val="24"/>
          <w:szCs w:val="24"/>
        </w:rPr>
        <w:t xml:space="preserve"> </w:t>
      </w:r>
    </w:p>
    <w:p w14:paraId="73E28B59" w14:textId="5508CEDD" w:rsidR="003D470E" w:rsidRPr="006615CA" w:rsidRDefault="003D470E" w:rsidP="00435918">
      <w:pPr>
        <w:spacing w:after="0" w:line="240" w:lineRule="auto"/>
        <w:rPr>
          <w:rFonts w:asciiTheme="minorHAnsi" w:hAnsiTheme="minorHAnsi" w:cstheme="minorHAnsi"/>
          <w:sz w:val="24"/>
          <w:szCs w:val="24"/>
        </w:rPr>
      </w:pPr>
    </w:p>
    <w:p w14:paraId="20C2831D" w14:textId="4789D471" w:rsidR="003D470E" w:rsidRDefault="00C25023" w:rsidP="003D470E">
      <w:pPr>
        <w:spacing w:after="0"/>
        <w:rPr>
          <w:rFonts w:asciiTheme="minorHAnsi" w:hAnsiTheme="minorHAnsi" w:cs="Arial"/>
          <w:b/>
          <w:sz w:val="24"/>
          <w:szCs w:val="24"/>
        </w:rPr>
      </w:pPr>
      <w:r w:rsidRPr="006615CA">
        <w:rPr>
          <w:rFonts w:asciiTheme="minorHAnsi" w:hAnsiTheme="minorHAnsi" w:cs="Arial"/>
          <w:b/>
          <w:noProof/>
          <w:sz w:val="24"/>
          <w:szCs w:val="24"/>
        </w:rPr>
        <mc:AlternateContent>
          <mc:Choice Requires="wps">
            <w:drawing>
              <wp:anchor distT="0" distB="0" distL="114300" distR="114300" simplePos="0" relativeHeight="251658242" behindDoc="1" locked="0" layoutInCell="1" allowOverlap="1" wp14:anchorId="24F30951" wp14:editId="788902B7">
                <wp:simplePos x="0" y="0"/>
                <wp:positionH relativeFrom="margin">
                  <wp:align>center</wp:align>
                </wp:positionH>
                <wp:positionV relativeFrom="paragraph">
                  <wp:posOffset>71755</wp:posOffset>
                </wp:positionV>
                <wp:extent cx="6430945" cy="1200727"/>
                <wp:effectExtent l="0" t="0" r="27305" b="19050"/>
                <wp:wrapNone/>
                <wp:docPr id="192199748" name="Rectangle 3"/>
                <wp:cNvGraphicFramePr/>
                <a:graphic xmlns:a="http://schemas.openxmlformats.org/drawingml/2006/main">
                  <a:graphicData uri="http://schemas.microsoft.com/office/word/2010/wordprocessingShape">
                    <wps:wsp>
                      <wps:cNvSpPr/>
                      <wps:spPr>
                        <a:xfrm>
                          <a:off x="0" y="0"/>
                          <a:ext cx="6430945" cy="120072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28F4" id="Rectangle 3" o:spid="_x0000_s1026" style="position:absolute;margin-left:0;margin-top:5.65pt;width:506.35pt;height:94.5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" filled="f" strokecolor="black [3213]" strokeweight="1pt">
                <w10:wrap anchorx="margin"/>
              </v:rect>
            </w:pict>
          </mc:Fallback>
        </mc:AlternateContent>
      </w:r>
    </w:p>
    <w:p w14:paraId="3B3A1287" w14:textId="77777777" w:rsidR="00C25023" w:rsidRPr="006615CA" w:rsidRDefault="00C25023" w:rsidP="00C25023">
      <w:pPr>
        <w:spacing w:after="0" w:line="240" w:lineRule="auto"/>
        <w:rPr>
          <w:rFonts w:asciiTheme="minorHAnsi" w:hAnsiTheme="minorHAnsi" w:cs="Arial"/>
          <w:sz w:val="24"/>
          <w:szCs w:val="24"/>
        </w:rPr>
      </w:pPr>
      <w:r w:rsidRPr="006615CA">
        <w:rPr>
          <w:rFonts w:asciiTheme="minorHAnsi" w:hAnsiTheme="minorHAnsi" w:cs="Arial"/>
          <w:b/>
          <w:sz w:val="24"/>
          <w:szCs w:val="24"/>
        </w:rPr>
        <w:t xml:space="preserve">Purpose of role: </w:t>
      </w:r>
      <w:r>
        <w:rPr>
          <w:rFonts w:asciiTheme="minorHAnsi" w:hAnsiTheme="minorHAnsi" w:cs="Arial"/>
          <w:b/>
          <w:sz w:val="24"/>
          <w:szCs w:val="24"/>
        </w:rPr>
        <w:t xml:space="preserve"> </w:t>
      </w:r>
      <w:r w:rsidRPr="006615CA">
        <w:rPr>
          <w:rFonts w:asciiTheme="minorHAnsi" w:hAnsiTheme="minorHAnsi" w:cs="Arial"/>
          <w:sz w:val="24"/>
          <w:szCs w:val="24"/>
        </w:rPr>
        <w:t>To facilitate the ministries of the Bishop of Leicester and the Bishop of Loughborough through liaison with the press and other media, and communication with stakeholders both internally within the diocese and externally within the city, county and where appropriate, nationally.</w:t>
      </w:r>
    </w:p>
    <w:p w14:paraId="5246EC84" w14:textId="77777777" w:rsidR="00C25023" w:rsidRPr="006615CA" w:rsidRDefault="00C25023" w:rsidP="003D470E">
      <w:pPr>
        <w:spacing w:after="0"/>
        <w:rPr>
          <w:rFonts w:asciiTheme="minorHAnsi" w:hAnsiTheme="minorHAnsi" w:cs="Arial"/>
          <w:b/>
          <w:sz w:val="24"/>
          <w:szCs w:val="24"/>
        </w:rPr>
      </w:pPr>
    </w:p>
    <w:p w14:paraId="199C8CD9" w14:textId="77777777" w:rsidR="00C25023" w:rsidRDefault="00C25023" w:rsidP="005E6E67">
      <w:pPr>
        <w:spacing w:after="0"/>
        <w:rPr>
          <w:rFonts w:asciiTheme="minorHAnsi" w:hAnsiTheme="minorHAnsi" w:cs="Arial"/>
          <w:b/>
          <w:sz w:val="24"/>
          <w:szCs w:val="24"/>
        </w:rPr>
      </w:pPr>
    </w:p>
    <w:p w14:paraId="4DF4E61A" w14:textId="0238981E" w:rsidR="003D470E" w:rsidRPr="006615CA" w:rsidRDefault="003D470E" w:rsidP="005E6E67">
      <w:pPr>
        <w:spacing w:after="0"/>
        <w:rPr>
          <w:rFonts w:asciiTheme="minorHAnsi" w:hAnsiTheme="minorHAnsi" w:cs="Arial"/>
          <w:sz w:val="24"/>
          <w:szCs w:val="24"/>
        </w:rPr>
      </w:pPr>
      <w:r w:rsidRPr="006615CA">
        <w:rPr>
          <w:rFonts w:asciiTheme="minorHAnsi" w:hAnsiTheme="minorHAnsi" w:cs="Arial"/>
          <w:b/>
          <w:sz w:val="24"/>
          <w:szCs w:val="24"/>
        </w:rPr>
        <w:t>Accountable to:</w:t>
      </w:r>
      <w:r w:rsidRPr="006615CA">
        <w:rPr>
          <w:rFonts w:asciiTheme="minorHAnsi" w:hAnsiTheme="minorHAnsi" w:cs="Arial"/>
          <w:sz w:val="24"/>
          <w:szCs w:val="24"/>
        </w:rPr>
        <w:t xml:space="preserve">  Bishop of Leicester</w:t>
      </w:r>
    </w:p>
    <w:p w14:paraId="552E188C" w14:textId="54AB25D0" w:rsidR="004E73C6" w:rsidRPr="006615CA" w:rsidRDefault="004E73C6" w:rsidP="00435918">
      <w:pPr>
        <w:spacing w:after="0" w:line="240" w:lineRule="auto"/>
        <w:rPr>
          <w:rFonts w:asciiTheme="minorHAnsi" w:hAnsiTheme="minorHAnsi" w:cstheme="minorHAnsi"/>
          <w:b/>
          <w:sz w:val="24"/>
          <w:szCs w:val="24"/>
        </w:rPr>
      </w:pPr>
    </w:p>
    <w:p w14:paraId="44D68BD5" w14:textId="721D475B" w:rsidR="00AD766F" w:rsidRPr="006615CA" w:rsidRDefault="00AD766F" w:rsidP="00A82EF2">
      <w:pPr>
        <w:spacing w:after="0" w:line="240" w:lineRule="auto"/>
        <w:ind w:left="993" w:hanging="993"/>
        <w:rPr>
          <w:rFonts w:asciiTheme="minorHAnsi" w:hAnsiTheme="minorHAnsi" w:cstheme="minorHAnsi"/>
          <w:bCs/>
          <w:sz w:val="24"/>
          <w:szCs w:val="24"/>
        </w:rPr>
      </w:pPr>
      <w:r w:rsidRPr="006615CA">
        <w:rPr>
          <w:rFonts w:asciiTheme="minorHAnsi" w:hAnsiTheme="minorHAnsi" w:cstheme="minorHAnsi"/>
          <w:b/>
          <w:sz w:val="24"/>
          <w:szCs w:val="24"/>
        </w:rPr>
        <w:t xml:space="preserve">Location: </w:t>
      </w:r>
      <w:r w:rsidRPr="006615CA">
        <w:rPr>
          <w:rFonts w:asciiTheme="minorHAnsi" w:hAnsiTheme="minorHAnsi" w:cstheme="minorHAnsi"/>
          <w:bCs/>
          <w:sz w:val="24"/>
          <w:szCs w:val="24"/>
        </w:rPr>
        <w:t>Bishop’s Lodge, 12 Springfield Road, Leicester LE2 3BD (with agreement to also work</w:t>
      </w:r>
      <w:r w:rsidR="00A82EF2" w:rsidRPr="006615CA">
        <w:rPr>
          <w:rFonts w:asciiTheme="minorHAnsi" w:hAnsiTheme="minorHAnsi" w:cstheme="minorHAnsi"/>
          <w:bCs/>
          <w:sz w:val="24"/>
          <w:szCs w:val="24"/>
        </w:rPr>
        <w:t xml:space="preserve"> </w:t>
      </w:r>
      <w:r w:rsidRPr="006615CA">
        <w:rPr>
          <w:rFonts w:asciiTheme="minorHAnsi" w:hAnsiTheme="minorHAnsi" w:cstheme="minorHAnsi"/>
          <w:bCs/>
          <w:sz w:val="24"/>
          <w:szCs w:val="24"/>
        </w:rPr>
        <w:t>remotely)</w:t>
      </w:r>
    </w:p>
    <w:p w14:paraId="39387396" w14:textId="77777777" w:rsidR="00140A0B" w:rsidRPr="006615CA" w:rsidRDefault="00140A0B" w:rsidP="00435918">
      <w:pPr>
        <w:spacing w:after="0" w:line="240" w:lineRule="auto"/>
        <w:rPr>
          <w:rFonts w:asciiTheme="minorHAnsi" w:hAnsiTheme="minorHAnsi" w:cstheme="minorHAnsi"/>
          <w:b/>
          <w:sz w:val="24"/>
          <w:szCs w:val="24"/>
        </w:rPr>
      </w:pPr>
    </w:p>
    <w:p w14:paraId="318EC0D8" w14:textId="7199CD9A" w:rsidR="00140A0B" w:rsidRPr="006615CA" w:rsidRDefault="005E6E67" w:rsidP="00435918">
      <w:pPr>
        <w:spacing w:after="0" w:line="240" w:lineRule="auto"/>
        <w:rPr>
          <w:rFonts w:asciiTheme="minorHAnsi" w:hAnsiTheme="minorHAnsi" w:cstheme="minorHAnsi"/>
          <w:bCs/>
          <w:sz w:val="24"/>
          <w:szCs w:val="24"/>
        </w:rPr>
      </w:pPr>
      <w:r w:rsidRPr="006615CA">
        <w:rPr>
          <w:rFonts w:asciiTheme="minorHAnsi" w:hAnsiTheme="minorHAnsi" w:cstheme="minorHAnsi"/>
          <w:b/>
          <w:sz w:val="24"/>
          <w:szCs w:val="24"/>
        </w:rPr>
        <w:t xml:space="preserve">Hours: </w:t>
      </w:r>
      <w:r w:rsidRPr="006615CA">
        <w:rPr>
          <w:rFonts w:asciiTheme="minorHAnsi" w:hAnsiTheme="minorHAnsi" w:cstheme="minorHAnsi"/>
          <w:bCs/>
          <w:sz w:val="24"/>
          <w:szCs w:val="24"/>
        </w:rPr>
        <w:t xml:space="preserve">This is a </w:t>
      </w:r>
      <w:r w:rsidR="00462D86" w:rsidRPr="006615CA">
        <w:rPr>
          <w:rFonts w:asciiTheme="minorHAnsi" w:hAnsiTheme="minorHAnsi" w:cstheme="minorHAnsi"/>
          <w:bCs/>
          <w:sz w:val="24"/>
          <w:szCs w:val="24"/>
        </w:rPr>
        <w:t xml:space="preserve">one-year fixed term (maternity </w:t>
      </w:r>
      <w:r w:rsidR="00462D86" w:rsidRPr="007E027C">
        <w:rPr>
          <w:rFonts w:asciiTheme="minorHAnsi" w:hAnsiTheme="minorHAnsi" w:cstheme="minorHAnsi"/>
          <w:bCs/>
          <w:sz w:val="24"/>
          <w:szCs w:val="24"/>
        </w:rPr>
        <w:t xml:space="preserve">cover) </w:t>
      </w:r>
      <w:r w:rsidR="002D43F3" w:rsidRPr="007E027C">
        <w:rPr>
          <w:rFonts w:asciiTheme="minorHAnsi" w:hAnsiTheme="minorHAnsi" w:cstheme="minorHAnsi"/>
          <w:bCs/>
          <w:sz w:val="24"/>
          <w:szCs w:val="24"/>
        </w:rPr>
        <w:t>part</w:t>
      </w:r>
      <w:r w:rsidR="00C42643" w:rsidRPr="007E027C">
        <w:rPr>
          <w:rFonts w:asciiTheme="minorHAnsi" w:hAnsiTheme="minorHAnsi" w:cstheme="minorHAnsi"/>
          <w:bCs/>
          <w:sz w:val="24"/>
          <w:szCs w:val="24"/>
        </w:rPr>
        <w:t>-time</w:t>
      </w:r>
      <w:r w:rsidR="004B70A4" w:rsidRPr="007E027C">
        <w:rPr>
          <w:rFonts w:asciiTheme="minorHAnsi" w:hAnsiTheme="minorHAnsi" w:cstheme="minorHAnsi"/>
          <w:bCs/>
          <w:sz w:val="24"/>
          <w:szCs w:val="24"/>
        </w:rPr>
        <w:t xml:space="preserve"> post </w:t>
      </w:r>
      <w:r w:rsidR="0005090D" w:rsidRPr="007E027C">
        <w:rPr>
          <w:rFonts w:asciiTheme="minorHAnsi" w:hAnsiTheme="minorHAnsi" w:cstheme="minorHAnsi"/>
          <w:bCs/>
          <w:sz w:val="24"/>
          <w:szCs w:val="24"/>
        </w:rPr>
        <w:t>(</w:t>
      </w:r>
      <w:r w:rsidR="002D43F3" w:rsidRPr="007E027C">
        <w:rPr>
          <w:rFonts w:asciiTheme="minorHAnsi" w:hAnsiTheme="minorHAnsi" w:cstheme="minorHAnsi"/>
          <w:bCs/>
          <w:sz w:val="24"/>
          <w:szCs w:val="24"/>
        </w:rPr>
        <w:t>17.5</w:t>
      </w:r>
      <w:r w:rsidR="0005090D" w:rsidRPr="007E027C">
        <w:rPr>
          <w:rFonts w:asciiTheme="minorHAnsi" w:hAnsiTheme="minorHAnsi" w:cstheme="minorHAnsi"/>
          <w:bCs/>
          <w:sz w:val="24"/>
          <w:szCs w:val="24"/>
        </w:rPr>
        <w:t xml:space="preserve"> hours)</w:t>
      </w:r>
      <w:r w:rsidR="0005090D" w:rsidRPr="00C25023">
        <w:rPr>
          <w:rFonts w:asciiTheme="minorHAnsi" w:hAnsiTheme="minorHAnsi" w:cstheme="minorHAnsi"/>
          <w:bCs/>
          <w:sz w:val="24"/>
          <w:szCs w:val="24"/>
        </w:rPr>
        <w:t xml:space="preserve"> with</w:t>
      </w:r>
      <w:r w:rsidR="0005090D" w:rsidRPr="006615CA">
        <w:rPr>
          <w:rFonts w:asciiTheme="minorHAnsi" w:hAnsiTheme="minorHAnsi" w:cstheme="minorHAnsi"/>
          <w:bCs/>
          <w:sz w:val="24"/>
          <w:szCs w:val="24"/>
        </w:rPr>
        <w:t xml:space="preserve"> some flexibility required for evenings and weekends</w:t>
      </w:r>
    </w:p>
    <w:p w14:paraId="73E90183" w14:textId="77777777" w:rsidR="004E73C6" w:rsidRPr="006615CA" w:rsidRDefault="004E73C6" w:rsidP="00435918">
      <w:pPr>
        <w:spacing w:after="0" w:line="240" w:lineRule="auto"/>
        <w:rPr>
          <w:rFonts w:asciiTheme="minorHAnsi" w:hAnsiTheme="minorHAnsi" w:cstheme="minorHAnsi"/>
          <w:sz w:val="24"/>
          <w:szCs w:val="24"/>
        </w:rPr>
      </w:pPr>
    </w:p>
    <w:p w14:paraId="5C8A94D5" w14:textId="3281DE1A" w:rsidR="0096130D" w:rsidRPr="006615CA" w:rsidRDefault="0096130D" w:rsidP="0096130D">
      <w:pPr>
        <w:rPr>
          <w:rFonts w:cs="Arial"/>
          <w:b/>
          <w:bCs/>
          <w:i/>
          <w:iCs/>
          <w:sz w:val="24"/>
          <w:szCs w:val="24"/>
        </w:rPr>
      </w:pPr>
      <w:r w:rsidRPr="006615CA">
        <w:rPr>
          <w:rFonts w:cs="Arial"/>
          <w:b/>
          <w:bCs/>
          <w:i/>
          <w:iCs/>
          <w:sz w:val="24"/>
          <w:szCs w:val="24"/>
        </w:rPr>
        <w:t>Background to this role:</w:t>
      </w:r>
    </w:p>
    <w:p w14:paraId="33A3DE10" w14:textId="1283BFCD" w:rsidR="00846189" w:rsidRPr="006615CA" w:rsidRDefault="00E920A6" w:rsidP="0096130D">
      <w:pPr>
        <w:rPr>
          <w:rFonts w:cs="Arial"/>
          <w:sz w:val="24"/>
          <w:szCs w:val="24"/>
        </w:rPr>
      </w:pPr>
      <w:r w:rsidRPr="006615CA">
        <w:rPr>
          <w:noProof/>
          <w:sz w:val="24"/>
          <w:szCs w:val="24"/>
        </w:rPr>
        <w:drawing>
          <wp:anchor distT="0" distB="0" distL="114300" distR="114300" simplePos="0" relativeHeight="251658243" behindDoc="1" locked="0" layoutInCell="1" allowOverlap="1" wp14:anchorId="7950FF1E" wp14:editId="0E233824">
            <wp:simplePos x="0" y="0"/>
            <wp:positionH relativeFrom="column">
              <wp:posOffset>3606800</wp:posOffset>
            </wp:positionH>
            <wp:positionV relativeFrom="paragraph">
              <wp:posOffset>105121</wp:posOffset>
            </wp:positionV>
            <wp:extent cx="2460625" cy="1383665"/>
            <wp:effectExtent l="12700" t="12700" r="15875" b="13335"/>
            <wp:wrapTight wrapText="bothSides">
              <wp:wrapPolygon edited="0">
                <wp:start x="-111" y="-198"/>
                <wp:lineTo x="-111" y="21610"/>
                <wp:lineTo x="21628" y="21610"/>
                <wp:lineTo x="21628" y="-198"/>
                <wp:lineTo x="-111" y="-198"/>
              </wp:wrapPolygon>
            </wp:wrapTight>
            <wp:docPr id="564987567" name="Picture 4" descr="Bishop Martyn Snow arrives in Leices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hop Martyn Snow arrives in Leicester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625" cy="1383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46189" w:rsidRPr="006615CA">
        <w:rPr>
          <w:rFonts w:cs="Arial"/>
          <w:sz w:val="24"/>
          <w:szCs w:val="24"/>
        </w:rPr>
        <w:t xml:space="preserve">The Bishops of Leicester and Loughborough </w:t>
      </w:r>
      <w:r w:rsidR="00AD1520" w:rsidRPr="006615CA">
        <w:rPr>
          <w:rFonts w:cs="Arial"/>
          <w:sz w:val="24"/>
          <w:szCs w:val="24"/>
        </w:rPr>
        <w:t xml:space="preserve">share leadership of the Church of England in the </w:t>
      </w:r>
      <w:r w:rsidR="00855303" w:rsidRPr="006615CA">
        <w:rPr>
          <w:rFonts w:cs="Arial"/>
          <w:sz w:val="24"/>
          <w:szCs w:val="24"/>
        </w:rPr>
        <w:t xml:space="preserve">Diocese of </w:t>
      </w:r>
      <w:r w:rsidR="00CF340D"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Containers\\UBF8T346G9.ms\\WebArchiveCopyPasteTempFiles\\com.microsoft.Word\\maxresdefault.jpg" \* MERGEFORMAT </w:instrText>
      </w:r>
      <w:r w:rsidR="00CF340D" w:rsidRPr="006615CA">
        <w:rPr>
          <w:sz w:val="24"/>
          <w:szCs w:val="24"/>
        </w:rPr>
        <w:fldChar w:fldCharType="end"/>
      </w:r>
      <w:r w:rsidR="00855303" w:rsidRPr="006615CA">
        <w:rPr>
          <w:rFonts w:cs="Arial"/>
          <w:sz w:val="24"/>
          <w:szCs w:val="24"/>
        </w:rPr>
        <w:t xml:space="preserve">Leicester (covering the </w:t>
      </w:r>
      <w:r w:rsidR="00AD1520" w:rsidRPr="006615CA">
        <w:rPr>
          <w:rFonts w:cs="Arial"/>
          <w:sz w:val="24"/>
          <w:szCs w:val="24"/>
        </w:rPr>
        <w:t>city of Leicester and the county of Leicestershire</w:t>
      </w:r>
      <w:r w:rsidR="00855303" w:rsidRPr="006615CA">
        <w:rPr>
          <w:rFonts w:cs="Arial"/>
          <w:sz w:val="24"/>
          <w:szCs w:val="24"/>
        </w:rPr>
        <w:t>).</w:t>
      </w:r>
      <w:r w:rsidR="00AD1520" w:rsidRPr="006615CA">
        <w:rPr>
          <w:rFonts w:cs="Arial"/>
          <w:sz w:val="24"/>
          <w:szCs w:val="24"/>
        </w:rPr>
        <w:t xml:space="preserve"> </w:t>
      </w:r>
      <w:r w:rsidR="00BE39D3" w:rsidRPr="006615CA">
        <w:rPr>
          <w:rFonts w:cs="Arial"/>
          <w:sz w:val="24"/>
          <w:szCs w:val="24"/>
        </w:rPr>
        <w:t xml:space="preserve">The Bishop of Leicester is a member of the House of Lords and carries various responsibilities within </w:t>
      </w:r>
      <w:r w:rsidR="006B5152" w:rsidRPr="006615CA">
        <w:rPr>
          <w:rFonts w:cs="Arial"/>
          <w:sz w:val="24"/>
          <w:szCs w:val="24"/>
        </w:rPr>
        <w:t xml:space="preserve">the city of Leicester, the county of Leicestershire, and </w:t>
      </w:r>
      <w:r w:rsidR="00BE39D3" w:rsidRPr="006615CA">
        <w:rPr>
          <w:rFonts w:cs="Arial"/>
          <w:sz w:val="24"/>
          <w:szCs w:val="24"/>
        </w:rPr>
        <w:t>the national Church of England</w:t>
      </w:r>
      <w:r w:rsidR="00250B7E" w:rsidRPr="006615CA">
        <w:rPr>
          <w:rFonts w:cs="Arial"/>
          <w:sz w:val="24"/>
          <w:szCs w:val="24"/>
        </w:rPr>
        <w:t xml:space="preserve">. </w:t>
      </w:r>
      <w:r w:rsidRPr="006615CA">
        <w:rPr>
          <w:rFonts w:cs="Arial"/>
          <w:sz w:val="24"/>
          <w:szCs w:val="24"/>
        </w:rPr>
        <w:t>The Adviser will work closely with Bishop Martyn on his work in the House of Lords and his engagement with civic, business and charity leaders in the city and county.</w:t>
      </w:r>
    </w:p>
    <w:p w14:paraId="3A85696E" w14:textId="617E664E" w:rsidR="006B5152" w:rsidRPr="006615CA" w:rsidRDefault="005207D2" w:rsidP="0096130D">
      <w:pPr>
        <w:rPr>
          <w:rFonts w:cs="Arial"/>
          <w:sz w:val="24"/>
          <w:szCs w:val="24"/>
        </w:rPr>
      </w:pPr>
      <w:r w:rsidRPr="006615CA">
        <w:rPr>
          <w:noProof/>
          <w:sz w:val="24"/>
          <w:szCs w:val="24"/>
        </w:rPr>
        <w:drawing>
          <wp:anchor distT="0" distB="0" distL="114300" distR="114300" simplePos="0" relativeHeight="251658244" behindDoc="1" locked="0" layoutInCell="1" allowOverlap="1" wp14:anchorId="79839806" wp14:editId="717387D0">
            <wp:simplePos x="0" y="0"/>
            <wp:positionH relativeFrom="column">
              <wp:posOffset>-40082</wp:posOffset>
            </wp:positionH>
            <wp:positionV relativeFrom="paragraph">
              <wp:posOffset>66752</wp:posOffset>
            </wp:positionV>
            <wp:extent cx="1527175" cy="1527175"/>
            <wp:effectExtent l="12700" t="12700" r="9525" b="9525"/>
            <wp:wrapTight wrapText="bothSides">
              <wp:wrapPolygon edited="0">
                <wp:start x="-180" y="-180"/>
                <wp:lineTo x="-180" y="21555"/>
                <wp:lineTo x="21555" y="21555"/>
                <wp:lineTo x="21555" y="-180"/>
                <wp:lineTo x="-180" y="-180"/>
              </wp:wrapPolygon>
            </wp:wrapTight>
            <wp:docPr id="60889971" name="Picture 5" descr="The Right Reverend Malayil Lukose Varghese Muthalaly, known as Saju, aged  42 became one of the youngest Bishops in England. (Link in…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ght Reverend Malayil Lukose Varghese Muthalaly, known as Saju, aged  42 became one of the youngest Bishops in England. (Link in… | Inst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Containers\\UBF8T346G9.ms\\WebArchiveCopyPasteTempFiles\\com.microsoft.Word\\images?q=tbnANd9GcTO2UON_701dx-5SpPU1LCFSCNkVTjtdILaBw&amp;usqp=CAU" \* MERGEFORMAT </w:instrText>
      </w:r>
      <w:r w:rsidRPr="006615CA">
        <w:rPr>
          <w:sz w:val="24"/>
          <w:szCs w:val="24"/>
        </w:rPr>
        <w:fldChar w:fldCharType="end"/>
      </w:r>
      <w:r w:rsidR="00A72829" w:rsidRPr="006615CA">
        <w:rPr>
          <w:rFonts w:cs="Arial"/>
          <w:sz w:val="24"/>
          <w:szCs w:val="24"/>
        </w:rPr>
        <w:t xml:space="preserve">Both bishops, and </w:t>
      </w:r>
      <w:r w:rsidR="00707D8E" w:rsidRPr="006615CA">
        <w:rPr>
          <w:rFonts w:cs="Arial"/>
          <w:sz w:val="24"/>
          <w:szCs w:val="24"/>
        </w:rPr>
        <w:t>many clergy and diocesan staff make regular appearances on local TV, radio and print media</w:t>
      </w:r>
      <w:r w:rsidR="00633127" w:rsidRPr="006615CA">
        <w:rPr>
          <w:rFonts w:cs="Arial"/>
          <w:sz w:val="24"/>
          <w:szCs w:val="24"/>
        </w:rPr>
        <w:t xml:space="preserve">. </w:t>
      </w:r>
      <w:r w:rsidR="005903FE" w:rsidRPr="006615CA">
        <w:rPr>
          <w:rFonts w:cs="Arial"/>
          <w:sz w:val="24"/>
          <w:szCs w:val="24"/>
        </w:rPr>
        <w:t xml:space="preserve">Together with the diocese, they have a significant presence on social media </w:t>
      </w:r>
      <w:r w:rsidR="001D2C60" w:rsidRPr="006615CA">
        <w:rPr>
          <w:rFonts w:cs="Arial"/>
          <w:sz w:val="24"/>
          <w:szCs w:val="24"/>
        </w:rPr>
        <w:t>(although there is potential for this to grow)</w:t>
      </w:r>
      <w:r w:rsidR="001816BF" w:rsidRPr="006615CA">
        <w:rPr>
          <w:rFonts w:cs="Arial"/>
          <w:sz w:val="24"/>
          <w:szCs w:val="24"/>
        </w:rPr>
        <w:t xml:space="preserve">. Often this involves proactive engagement </w:t>
      </w:r>
      <w:r w:rsidR="00984DD5" w:rsidRPr="006615CA">
        <w:rPr>
          <w:rFonts w:cs="Arial"/>
          <w:sz w:val="24"/>
          <w:szCs w:val="24"/>
        </w:rPr>
        <w:t xml:space="preserve">to share good news stories of what churches in the diocese are doing. Sometimes it is reactive </w:t>
      </w:r>
      <w:r w:rsidR="00A93C95" w:rsidRPr="006615CA">
        <w:rPr>
          <w:rFonts w:cs="Arial"/>
          <w:sz w:val="24"/>
          <w:szCs w:val="24"/>
        </w:rPr>
        <w:t xml:space="preserve">to enquiries about the church. In recent years, we have had a number of occasions when we have become the focus of national press e.g. </w:t>
      </w:r>
      <w:r w:rsidR="00CA7EA5" w:rsidRPr="006615CA">
        <w:rPr>
          <w:rFonts w:cs="Arial"/>
          <w:sz w:val="24"/>
          <w:szCs w:val="24"/>
        </w:rPr>
        <w:t xml:space="preserve">the reburial of King Richard III in </w:t>
      </w:r>
      <w:r w:rsidR="0073421E" w:rsidRPr="006615CA">
        <w:rPr>
          <w:rFonts w:cs="Arial"/>
          <w:sz w:val="24"/>
          <w:szCs w:val="24"/>
        </w:rPr>
        <w:t xml:space="preserve">Leicester Cathedral in </w:t>
      </w:r>
      <w:r w:rsidR="00CA7EA5" w:rsidRPr="006615CA">
        <w:rPr>
          <w:rFonts w:cs="Arial"/>
          <w:sz w:val="24"/>
          <w:szCs w:val="24"/>
        </w:rPr>
        <w:t>2015, the success of Leicester City Football Club in 2016</w:t>
      </w:r>
      <w:r w:rsidR="00554AE9" w:rsidRPr="006615CA">
        <w:rPr>
          <w:rFonts w:cs="Arial"/>
          <w:sz w:val="24"/>
          <w:szCs w:val="24"/>
        </w:rPr>
        <w:t>;</w:t>
      </w:r>
      <w:r w:rsidR="00CA7EA5" w:rsidRPr="006615CA">
        <w:rPr>
          <w:rFonts w:cs="Arial"/>
          <w:sz w:val="24"/>
          <w:szCs w:val="24"/>
        </w:rPr>
        <w:t xml:space="preserve"> a visit by HM</w:t>
      </w:r>
      <w:r w:rsidR="0073421E" w:rsidRPr="006615CA">
        <w:rPr>
          <w:rFonts w:cs="Arial"/>
          <w:sz w:val="24"/>
          <w:szCs w:val="24"/>
        </w:rPr>
        <w:t xml:space="preserve"> The Queen in 2017</w:t>
      </w:r>
      <w:r w:rsidR="00554AE9" w:rsidRPr="006615CA">
        <w:rPr>
          <w:rFonts w:cs="Arial"/>
          <w:sz w:val="24"/>
          <w:szCs w:val="24"/>
        </w:rPr>
        <w:t>;</w:t>
      </w:r>
      <w:r w:rsidR="0073421E" w:rsidRPr="006615CA">
        <w:rPr>
          <w:rFonts w:cs="Arial"/>
          <w:sz w:val="24"/>
          <w:szCs w:val="24"/>
        </w:rPr>
        <w:t xml:space="preserve"> </w:t>
      </w:r>
      <w:r w:rsidR="00F16B7D" w:rsidRPr="006615CA">
        <w:rPr>
          <w:rFonts w:cs="Arial"/>
          <w:sz w:val="24"/>
          <w:szCs w:val="24"/>
        </w:rPr>
        <w:t>a helicopter crash</w:t>
      </w:r>
      <w:r w:rsidR="00643FDC" w:rsidRPr="006615CA">
        <w:rPr>
          <w:rFonts w:cs="Arial"/>
          <w:sz w:val="24"/>
          <w:szCs w:val="24"/>
        </w:rPr>
        <w:t xml:space="preserve"> which killed </w:t>
      </w:r>
      <w:r w:rsidR="00F16B7D" w:rsidRPr="006615CA">
        <w:rPr>
          <w:rFonts w:cs="Arial"/>
          <w:sz w:val="24"/>
          <w:szCs w:val="24"/>
        </w:rPr>
        <w:t>the owner of Leicester City Football Club</w:t>
      </w:r>
      <w:r w:rsidR="001F3247" w:rsidRPr="006615CA">
        <w:rPr>
          <w:rFonts w:cs="Arial"/>
          <w:sz w:val="24"/>
          <w:szCs w:val="24"/>
        </w:rPr>
        <w:t xml:space="preserve"> in 2018</w:t>
      </w:r>
      <w:r w:rsidR="00554AE9" w:rsidRPr="006615CA">
        <w:rPr>
          <w:rFonts w:cs="Arial"/>
          <w:sz w:val="24"/>
          <w:szCs w:val="24"/>
        </w:rPr>
        <w:t>;</w:t>
      </w:r>
      <w:r w:rsidR="001F3247" w:rsidRPr="006615CA">
        <w:rPr>
          <w:rFonts w:cs="Arial"/>
          <w:sz w:val="24"/>
          <w:szCs w:val="24"/>
        </w:rPr>
        <w:t xml:space="preserve"> </w:t>
      </w:r>
      <w:r w:rsidR="00B73133" w:rsidRPr="006615CA">
        <w:rPr>
          <w:rFonts w:cs="Arial"/>
          <w:sz w:val="24"/>
          <w:szCs w:val="24"/>
        </w:rPr>
        <w:t xml:space="preserve">the prolonged </w:t>
      </w:r>
      <w:r w:rsidR="00B73133" w:rsidRPr="006615CA">
        <w:rPr>
          <w:rFonts w:cs="Arial"/>
          <w:sz w:val="24"/>
          <w:szCs w:val="24"/>
        </w:rPr>
        <w:lastRenderedPageBreak/>
        <w:t>lockdowns in Leicester in 2020</w:t>
      </w:r>
      <w:r w:rsidR="00554AE9" w:rsidRPr="006615CA">
        <w:rPr>
          <w:rFonts w:cs="Arial"/>
          <w:sz w:val="24"/>
          <w:szCs w:val="24"/>
        </w:rPr>
        <w:t>;</w:t>
      </w:r>
      <w:r w:rsidR="00F001B1" w:rsidRPr="006615CA">
        <w:rPr>
          <w:rFonts w:cs="Arial"/>
          <w:sz w:val="24"/>
          <w:szCs w:val="24"/>
        </w:rPr>
        <w:t xml:space="preserve"> stories of ‘swe</w:t>
      </w:r>
      <w:r w:rsidR="00462E0C" w:rsidRPr="006615CA">
        <w:rPr>
          <w:rFonts w:cs="Arial"/>
          <w:sz w:val="24"/>
          <w:szCs w:val="24"/>
        </w:rPr>
        <w:t>a</w:t>
      </w:r>
      <w:r w:rsidR="00F001B1" w:rsidRPr="006615CA">
        <w:rPr>
          <w:rFonts w:cs="Arial"/>
          <w:sz w:val="24"/>
          <w:szCs w:val="24"/>
        </w:rPr>
        <w:t>tshops’</w:t>
      </w:r>
      <w:r w:rsidR="00462E0C" w:rsidRPr="006615CA">
        <w:rPr>
          <w:rFonts w:cs="Arial"/>
          <w:sz w:val="24"/>
          <w:szCs w:val="24"/>
        </w:rPr>
        <w:t xml:space="preserve"> in Leicester clothing industry in 2021</w:t>
      </w:r>
      <w:r w:rsidR="00554AE9" w:rsidRPr="006615CA">
        <w:rPr>
          <w:rFonts w:cs="Arial"/>
          <w:sz w:val="24"/>
          <w:szCs w:val="24"/>
        </w:rPr>
        <w:t>;</w:t>
      </w:r>
      <w:r w:rsidR="00A31173" w:rsidRPr="006615CA">
        <w:rPr>
          <w:rFonts w:cs="Arial"/>
          <w:sz w:val="24"/>
          <w:szCs w:val="24"/>
        </w:rPr>
        <w:t xml:space="preserve"> </w:t>
      </w:r>
      <w:r w:rsidR="00396762" w:rsidRPr="006615CA">
        <w:rPr>
          <w:rFonts w:cs="Arial"/>
          <w:sz w:val="24"/>
          <w:szCs w:val="24"/>
        </w:rPr>
        <w:t>Bishop Martyn’s maiden speech in the House of Lords in 2022.</w:t>
      </w:r>
    </w:p>
    <w:p w14:paraId="4B7C9EDF" w14:textId="2B3C11D9" w:rsidR="0096130D" w:rsidRPr="006615CA" w:rsidRDefault="0078745F" w:rsidP="0096130D">
      <w:pPr>
        <w:rPr>
          <w:rFonts w:cs="Arial"/>
          <w:sz w:val="24"/>
          <w:szCs w:val="24"/>
        </w:rPr>
      </w:pPr>
      <w:r w:rsidRPr="006615CA">
        <w:rPr>
          <w:rFonts w:cs="Arial"/>
          <w:sz w:val="24"/>
          <w:szCs w:val="24"/>
        </w:rPr>
        <w:t xml:space="preserve">In addition, the Diocese of Leicester is going through a major change programme. </w:t>
      </w:r>
      <w:r w:rsidR="0096130D" w:rsidRPr="006615CA">
        <w:rPr>
          <w:rFonts w:cs="Arial"/>
          <w:sz w:val="24"/>
          <w:szCs w:val="24"/>
        </w:rPr>
        <w:t xml:space="preserve">In 2017, the Bishop of Leicester articulated </w:t>
      </w:r>
      <w:r w:rsidRPr="006615CA">
        <w:rPr>
          <w:rFonts w:cs="Arial"/>
          <w:sz w:val="24"/>
          <w:szCs w:val="24"/>
        </w:rPr>
        <w:t>a</w:t>
      </w:r>
      <w:r w:rsidR="0096130D" w:rsidRPr="006615CA">
        <w:rPr>
          <w:rFonts w:cs="Arial"/>
          <w:sz w:val="24"/>
          <w:szCs w:val="24"/>
        </w:rPr>
        <w:t xml:space="preserve"> high-level strategy </w:t>
      </w:r>
      <w:r w:rsidRPr="006615CA">
        <w:rPr>
          <w:rFonts w:cs="Arial"/>
          <w:sz w:val="24"/>
          <w:szCs w:val="24"/>
        </w:rPr>
        <w:t xml:space="preserve">for the diocese </w:t>
      </w:r>
      <w:r w:rsidR="0096130D" w:rsidRPr="006615CA">
        <w:rPr>
          <w:rFonts w:cs="Arial"/>
          <w:sz w:val="24"/>
          <w:szCs w:val="24"/>
        </w:rPr>
        <w:t>in terms of seeking to grow the Kingdom of God through three key questions which he asked all clergy and all parishes to answer:</w:t>
      </w:r>
    </w:p>
    <w:p w14:paraId="06E7B5A5" w14:textId="283409E7" w:rsidR="0096130D" w:rsidRPr="006615CA" w:rsidRDefault="00A378C2" w:rsidP="0096130D">
      <w:pPr>
        <w:pStyle w:val="ListParagraph"/>
        <w:numPr>
          <w:ilvl w:val="0"/>
          <w:numId w:val="41"/>
        </w:numPr>
        <w:spacing w:after="0" w:line="240" w:lineRule="auto"/>
        <w:rPr>
          <w:rFonts w:cs="Arial"/>
          <w:sz w:val="24"/>
          <w:szCs w:val="24"/>
        </w:rPr>
      </w:pPr>
      <w:r w:rsidRPr="006615CA">
        <w:rPr>
          <w:rFonts w:cs="Arial"/>
          <w:noProof/>
          <w:sz w:val="24"/>
          <w:szCs w:val="24"/>
        </w:rPr>
        <w:drawing>
          <wp:anchor distT="0" distB="0" distL="114300" distR="114300" simplePos="0" relativeHeight="251658246" behindDoc="1" locked="0" layoutInCell="1" allowOverlap="1" wp14:anchorId="2DC0DBAA" wp14:editId="45B6D9B3">
            <wp:simplePos x="0" y="0"/>
            <wp:positionH relativeFrom="column">
              <wp:posOffset>4629150</wp:posOffset>
            </wp:positionH>
            <wp:positionV relativeFrom="paragraph">
              <wp:posOffset>104</wp:posOffset>
            </wp:positionV>
            <wp:extent cx="1463675" cy="1438910"/>
            <wp:effectExtent l="12700" t="12700" r="9525" b="8890"/>
            <wp:wrapTight wrapText="bothSides">
              <wp:wrapPolygon edited="0">
                <wp:start x="-187" y="-191"/>
                <wp:lineTo x="-187" y="21543"/>
                <wp:lineTo x="21553" y="21543"/>
                <wp:lineTo x="21553" y="-191"/>
                <wp:lineTo x="-187" y="-191"/>
              </wp:wrapPolygon>
            </wp:wrapTight>
            <wp:docPr id="1160626418" name="Picture 8" descr="A person an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26418" name="Picture 8" descr="A person and person sitting in a 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675" cy="1438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130D" w:rsidRPr="006615CA">
        <w:rPr>
          <w:rFonts w:cs="Arial"/>
          <w:sz w:val="24"/>
          <w:szCs w:val="24"/>
        </w:rPr>
        <w:t>How are you growing, and enabling others to grow in the depth of your discipleship?</w:t>
      </w:r>
      <w:r w:rsidR="00F67A4B" w:rsidRPr="006615CA">
        <w:rPr>
          <w:sz w:val="24"/>
          <w:szCs w:val="24"/>
        </w:rPr>
        <w:t xml:space="preserve"> </w:t>
      </w:r>
    </w:p>
    <w:p w14:paraId="02302C40" w14:textId="5658D018" w:rsidR="0096130D" w:rsidRPr="006615CA" w:rsidRDefault="0096130D" w:rsidP="0096130D">
      <w:pPr>
        <w:pStyle w:val="ListParagraph"/>
        <w:numPr>
          <w:ilvl w:val="0"/>
          <w:numId w:val="41"/>
        </w:numPr>
        <w:spacing w:after="0" w:line="240" w:lineRule="auto"/>
        <w:rPr>
          <w:rFonts w:cs="Arial"/>
          <w:sz w:val="24"/>
          <w:szCs w:val="24"/>
        </w:rPr>
      </w:pPr>
      <w:r w:rsidRPr="006615CA">
        <w:rPr>
          <w:rFonts w:cs="Arial"/>
          <w:sz w:val="24"/>
          <w:szCs w:val="24"/>
        </w:rPr>
        <w:t>How are you growing, and enabling others to grow the numbers of disciples?</w:t>
      </w:r>
    </w:p>
    <w:p w14:paraId="5AC8FF0F" w14:textId="159F1EE2" w:rsidR="0096130D" w:rsidRPr="006615CA" w:rsidRDefault="0096130D" w:rsidP="0096130D">
      <w:pPr>
        <w:pStyle w:val="ListParagraph"/>
        <w:numPr>
          <w:ilvl w:val="0"/>
          <w:numId w:val="41"/>
        </w:numPr>
        <w:spacing w:after="0" w:line="240" w:lineRule="auto"/>
        <w:rPr>
          <w:rFonts w:cs="Arial"/>
          <w:sz w:val="24"/>
          <w:szCs w:val="24"/>
        </w:rPr>
      </w:pPr>
      <w:r w:rsidRPr="006615CA">
        <w:rPr>
          <w:rFonts w:cs="Arial"/>
          <w:sz w:val="24"/>
          <w:szCs w:val="24"/>
        </w:rPr>
        <w:t>How are you growing, and enabling others to grow in loving service of the world?</w:t>
      </w:r>
    </w:p>
    <w:p w14:paraId="026B7C68" w14:textId="77777777" w:rsidR="00B069EA" w:rsidRPr="006615CA" w:rsidRDefault="00B069EA" w:rsidP="00B069EA">
      <w:pPr>
        <w:pStyle w:val="ListParagraph"/>
        <w:spacing w:after="0" w:line="240" w:lineRule="auto"/>
        <w:rPr>
          <w:rFonts w:cs="Arial"/>
          <w:sz w:val="24"/>
          <w:szCs w:val="24"/>
        </w:rPr>
      </w:pPr>
    </w:p>
    <w:p w14:paraId="400A24C5" w14:textId="76B6DE41" w:rsidR="0078745F" w:rsidRPr="006615CA" w:rsidRDefault="0096130D" w:rsidP="0096130D">
      <w:pPr>
        <w:rPr>
          <w:bCs/>
          <w:sz w:val="24"/>
          <w:szCs w:val="24"/>
        </w:rPr>
      </w:pPr>
      <w:r w:rsidRPr="006615CA">
        <w:rPr>
          <w:rFonts w:cs="Arial"/>
          <w:sz w:val="24"/>
          <w:szCs w:val="24"/>
        </w:rPr>
        <w:t xml:space="preserve">In 2019, </w:t>
      </w:r>
      <w:r w:rsidRPr="006615CA">
        <w:rPr>
          <w:bCs/>
          <w:sz w:val="24"/>
          <w:szCs w:val="24"/>
        </w:rPr>
        <w:t>five strategic priorities</w:t>
      </w:r>
      <w:r w:rsidR="0078745F" w:rsidRPr="006615CA">
        <w:rPr>
          <w:bCs/>
          <w:sz w:val="24"/>
          <w:szCs w:val="24"/>
        </w:rPr>
        <w:t xml:space="preserve"> were added:</w:t>
      </w:r>
    </w:p>
    <w:p w14:paraId="1A70F7A4" w14:textId="6A69C0BD"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New Communities</w:t>
      </w:r>
      <w:r w:rsidRPr="006615CA">
        <w:rPr>
          <w:bCs/>
          <w:sz w:val="24"/>
          <w:szCs w:val="24"/>
        </w:rPr>
        <w:t xml:space="preserve"> – </w:t>
      </w:r>
      <w:r w:rsidR="00637D11" w:rsidRPr="006615CA">
        <w:rPr>
          <w:bCs/>
          <w:sz w:val="24"/>
          <w:szCs w:val="24"/>
        </w:rPr>
        <w:t xml:space="preserve">reimagining </w:t>
      </w:r>
      <w:r w:rsidR="00541BBB" w:rsidRPr="006615CA">
        <w:rPr>
          <w:bCs/>
          <w:sz w:val="24"/>
          <w:szCs w:val="24"/>
        </w:rPr>
        <w:t>church for those who don’t do church</w:t>
      </w:r>
      <w:r w:rsidR="00803F4F" w:rsidRPr="006615CA">
        <w:rPr>
          <w:bCs/>
          <w:sz w:val="24"/>
          <w:szCs w:val="24"/>
        </w:rPr>
        <w:t>.</w:t>
      </w:r>
    </w:p>
    <w:p w14:paraId="7AD90918" w14:textId="76140227"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Intercultural Communities</w:t>
      </w:r>
      <w:r w:rsidRPr="006615CA">
        <w:rPr>
          <w:bCs/>
          <w:sz w:val="24"/>
          <w:szCs w:val="24"/>
        </w:rPr>
        <w:t xml:space="preserve"> – </w:t>
      </w:r>
      <w:r w:rsidR="00637D11" w:rsidRPr="006615CA">
        <w:rPr>
          <w:bCs/>
          <w:sz w:val="24"/>
          <w:szCs w:val="24"/>
        </w:rPr>
        <w:t xml:space="preserve">reimagining church as </w:t>
      </w:r>
      <w:r w:rsidR="00A47BF4" w:rsidRPr="006615CA">
        <w:rPr>
          <w:bCs/>
          <w:sz w:val="24"/>
          <w:szCs w:val="24"/>
        </w:rPr>
        <w:t>a place where people of different cultures worship, celebrate and share together</w:t>
      </w:r>
      <w:r w:rsidR="00803F4F" w:rsidRPr="006615CA">
        <w:rPr>
          <w:bCs/>
          <w:sz w:val="24"/>
          <w:szCs w:val="24"/>
        </w:rPr>
        <w:t>.</w:t>
      </w:r>
    </w:p>
    <w:p w14:paraId="733ED899" w14:textId="78A376CB"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Intergenerational Communities</w:t>
      </w:r>
      <w:r w:rsidRPr="006615CA">
        <w:rPr>
          <w:bCs/>
          <w:sz w:val="24"/>
          <w:szCs w:val="24"/>
        </w:rPr>
        <w:t xml:space="preserve"> – </w:t>
      </w:r>
      <w:r w:rsidR="001A5D61" w:rsidRPr="006615CA">
        <w:rPr>
          <w:bCs/>
          <w:sz w:val="24"/>
          <w:szCs w:val="24"/>
        </w:rPr>
        <w:t>reimagining church as a place where people of different ages worship, celebrate and share together</w:t>
      </w:r>
      <w:r w:rsidR="00803F4F" w:rsidRPr="006615CA">
        <w:rPr>
          <w:bCs/>
          <w:sz w:val="24"/>
          <w:szCs w:val="24"/>
        </w:rPr>
        <w:t>.</w:t>
      </w:r>
    </w:p>
    <w:p w14:paraId="4D086196" w14:textId="5BFE44A5"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Eco Communities</w:t>
      </w:r>
      <w:r w:rsidRPr="006615CA">
        <w:rPr>
          <w:bCs/>
          <w:sz w:val="24"/>
          <w:szCs w:val="24"/>
        </w:rPr>
        <w:t xml:space="preserve"> – </w:t>
      </w:r>
      <w:r w:rsidR="001A5D61" w:rsidRPr="006615CA">
        <w:rPr>
          <w:bCs/>
          <w:sz w:val="24"/>
          <w:szCs w:val="24"/>
        </w:rPr>
        <w:t xml:space="preserve">reimagining church as a place where </w:t>
      </w:r>
      <w:r w:rsidR="00D123FA" w:rsidRPr="006615CA">
        <w:rPr>
          <w:bCs/>
          <w:sz w:val="24"/>
          <w:szCs w:val="24"/>
        </w:rPr>
        <w:t>creation is celebrated and nurtured</w:t>
      </w:r>
      <w:r w:rsidR="00803F4F" w:rsidRPr="006615CA">
        <w:rPr>
          <w:bCs/>
          <w:sz w:val="24"/>
          <w:szCs w:val="24"/>
        </w:rPr>
        <w:t>.</w:t>
      </w:r>
    </w:p>
    <w:p w14:paraId="0171AFFB" w14:textId="77777777" w:rsidR="00D01CC6" w:rsidRPr="006615CA" w:rsidRDefault="0096130D" w:rsidP="0096130D">
      <w:pPr>
        <w:pStyle w:val="ListParagraph"/>
        <w:numPr>
          <w:ilvl w:val="0"/>
          <w:numId w:val="40"/>
        </w:numPr>
        <w:spacing w:after="0" w:line="240" w:lineRule="auto"/>
        <w:rPr>
          <w:bCs/>
          <w:sz w:val="24"/>
          <w:szCs w:val="24"/>
        </w:rPr>
      </w:pPr>
      <w:r w:rsidRPr="006615CA">
        <w:rPr>
          <w:b/>
          <w:sz w:val="24"/>
          <w:szCs w:val="24"/>
        </w:rPr>
        <w:t>Reconciling Communities</w:t>
      </w:r>
      <w:r w:rsidRPr="006615CA">
        <w:rPr>
          <w:bCs/>
          <w:sz w:val="24"/>
          <w:szCs w:val="24"/>
        </w:rPr>
        <w:t xml:space="preserve"> – (</w:t>
      </w:r>
      <w:r w:rsidR="00D123FA" w:rsidRPr="006615CA">
        <w:rPr>
          <w:bCs/>
          <w:sz w:val="24"/>
          <w:szCs w:val="24"/>
        </w:rPr>
        <w:t xml:space="preserve">reimagining church as a place where people with different views </w:t>
      </w:r>
      <w:r w:rsidR="00960C9A" w:rsidRPr="006615CA">
        <w:rPr>
          <w:bCs/>
          <w:sz w:val="24"/>
          <w:szCs w:val="24"/>
        </w:rPr>
        <w:t>live well together.</w:t>
      </w:r>
    </w:p>
    <w:p w14:paraId="432492AF" w14:textId="4FE78F4F" w:rsidR="0096130D" w:rsidRPr="006615CA" w:rsidRDefault="00F67A4B" w:rsidP="00D01CC6">
      <w:pPr>
        <w:pStyle w:val="ListParagraph"/>
        <w:spacing w:after="0" w:line="240" w:lineRule="auto"/>
        <w:rPr>
          <w:bCs/>
          <w:sz w:val="24"/>
          <w:szCs w:val="24"/>
        </w:rPr>
      </w:pPr>
      <w:r w:rsidRPr="006615CA">
        <w:rPr>
          <w:noProof/>
          <w:sz w:val="24"/>
          <w:szCs w:val="24"/>
        </w:rPr>
        <w:drawing>
          <wp:anchor distT="0" distB="0" distL="114300" distR="114300" simplePos="0" relativeHeight="251658245" behindDoc="1" locked="0" layoutInCell="1" allowOverlap="1" wp14:anchorId="510FE99F" wp14:editId="14DB7C1E">
            <wp:simplePos x="0" y="0"/>
            <wp:positionH relativeFrom="column">
              <wp:posOffset>-10160</wp:posOffset>
            </wp:positionH>
            <wp:positionV relativeFrom="paragraph">
              <wp:posOffset>165093</wp:posOffset>
            </wp:positionV>
            <wp:extent cx="2772410" cy="1557020"/>
            <wp:effectExtent l="12700" t="12700" r="8890" b="17780"/>
            <wp:wrapTight wrapText="bothSides">
              <wp:wrapPolygon edited="0">
                <wp:start x="-99" y="-176"/>
                <wp:lineTo x="-99" y="21670"/>
                <wp:lineTo x="21570" y="21670"/>
                <wp:lineTo x="21570" y="-176"/>
                <wp:lineTo x="-99" y="-176"/>
              </wp:wrapPolygon>
            </wp:wrapTight>
            <wp:docPr id="1608823583" name="Picture 6" descr="Questions remain as Launde Minster Community is launched in Le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s remain as Launde Minster Community is launched in Leice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410" cy="1557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1C1F0F" w14:textId="70F2BD48" w:rsidR="0096130D" w:rsidRPr="006615CA" w:rsidRDefault="0096130D" w:rsidP="0096130D">
      <w:pPr>
        <w:rPr>
          <w:rFonts w:cs="Arial"/>
          <w:sz w:val="24"/>
          <w:szCs w:val="24"/>
        </w:rPr>
      </w:pPr>
      <w:r w:rsidRPr="006615CA">
        <w:rPr>
          <w:rFonts w:cs="Arial"/>
          <w:sz w:val="24"/>
          <w:szCs w:val="24"/>
        </w:rPr>
        <w:t xml:space="preserve">In 2021, </w:t>
      </w:r>
      <w:r w:rsidR="00960C9A" w:rsidRPr="006615CA">
        <w:rPr>
          <w:rFonts w:cs="Arial"/>
          <w:sz w:val="24"/>
          <w:szCs w:val="24"/>
        </w:rPr>
        <w:t xml:space="preserve">the bishops instigated a process for </w:t>
      </w:r>
      <w:r w:rsidRPr="006615CA">
        <w:rPr>
          <w:rFonts w:cs="Arial"/>
          <w:sz w:val="24"/>
          <w:szCs w:val="24"/>
        </w:rPr>
        <w:t xml:space="preserve">the formation of Minster Communities as a new structure for </w:t>
      </w:r>
      <w:r w:rsidR="00B65CFC"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Containers\\UBF8T346G9.ms\\WebArchiveCopyPasteTempFiles\\com.microsoft.Word\\launderminstercommunitylaunch-20230524132516558_web.jpg?width=1000" \* MERGEFORMAT </w:instrText>
      </w:r>
      <w:r w:rsidR="00B65CFC" w:rsidRPr="006615CA">
        <w:rPr>
          <w:sz w:val="24"/>
          <w:szCs w:val="24"/>
        </w:rPr>
        <w:fldChar w:fldCharType="end"/>
      </w:r>
      <w:r w:rsidRPr="006615CA">
        <w:rPr>
          <w:rFonts w:cs="Arial"/>
          <w:sz w:val="24"/>
          <w:szCs w:val="24"/>
        </w:rPr>
        <w:t>mission and ministry in the diocese. Three pilots are underway, and plans are in place for rolling out the new structure across the diocese. This is a major whole-diocese change programme</w:t>
      </w:r>
      <w:r w:rsidR="00960C9A" w:rsidRPr="006615CA">
        <w:rPr>
          <w:rFonts w:cs="Arial"/>
          <w:sz w:val="24"/>
          <w:szCs w:val="24"/>
        </w:rPr>
        <w:t xml:space="preserve"> requiring significant stakeholder engagement and communication.</w:t>
      </w:r>
    </w:p>
    <w:p w14:paraId="6AE07A55" w14:textId="714D7A07" w:rsidR="0096130D" w:rsidRPr="006615CA" w:rsidRDefault="0096130D" w:rsidP="0096130D">
      <w:pPr>
        <w:rPr>
          <w:rFonts w:cs="Arial"/>
          <w:sz w:val="24"/>
          <w:szCs w:val="24"/>
        </w:rPr>
      </w:pPr>
      <w:r w:rsidRPr="006615CA">
        <w:rPr>
          <w:rFonts w:cs="Arial"/>
          <w:sz w:val="24"/>
          <w:szCs w:val="24"/>
        </w:rPr>
        <w:t>This level of change combined with the pandemic</w:t>
      </w:r>
      <w:r w:rsidR="00D83417" w:rsidRPr="006615CA">
        <w:rPr>
          <w:rFonts w:cs="Arial"/>
          <w:sz w:val="24"/>
          <w:szCs w:val="24"/>
        </w:rPr>
        <w:t>, financial challenges for the diocese, and</w:t>
      </w:r>
      <w:r w:rsidRPr="006615CA">
        <w:rPr>
          <w:rFonts w:cs="Arial"/>
          <w:sz w:val="24"/>
          <w:szCs w:val="24"/>
        </w:rPr>
        <w:t xml:space="preserve"> other major changes in the national church has caused </w:t>
      </w:r>
      <w:r w:rsidR="00803F4F" w:rsidRPr="006615CA">
        <w:rPr>
          <w:rFonts w:cs="Arial"/>
          <w:sz w:val="24"/>
          <w:szCs w:val="24"/>
        </w:rPr>
        <w:t>increased</w:t>
      </w:r>
      <w:r w:rsidRPr="006615CA">
        <w:rPr>
          <w:rFonts w:cs="Arial"/>
          <w:sz w:val="24"/>
          <w:szCs w:val="24"/>
        </w:rPr>
        <w:t xml:space="preserve"> levels of anxiety</w:t>
      </w:r>
      <w:r w:rsidR="004E5373" w:rsidRPr="006615CA">
        <w:rPr>
          <w:rFonts w:cs="Arial"/>
          <w:sz w:val="24"/>
          <w:szCs w:val="24"/>
        </w:rPr>
        <w:t xml:space="preserve"> </w:t>
      </w:r>
      <w:r w:rsidR="005A40D1" w:rsidRPr="006615CA">
        <w:rPr>
          <w:rFonts w:cs="Arial"/>
          <w:sz w:val="24"/>
          <w:szCs w:val="24"/>
        </w:rPr>
        <w:t>in parishes. T</w:t>
      </w:r>
      <w:r w:rsidR="004E5373" w:rsidRPr="006615CA">
        <w:rPr>
          <w:rFonts w:cs="Arial"/>
          <w:sz w:val="24"/>
          <w:szCs w:val="24"/>
        </w:rPr>
        <w:t>he bishops have a significant role in pastoral care of clergy and lay leaders.</w:t>
      </w:r>
    </w:p>
    <w:p w14:paraId="7D91F4AD" w14:textId="7B2DD99E" w:rsidR="00E920A6" w:rsidRPr="006615CA" w:rsidRDefault="008159E4" w:rsidP="0096130D">
      <w:pPr>
        <w:rPr>
          <w:rFonts w:cs="Arial"/>
          <w:sz w:val="24"/>
          <w:szCs w:val="24"/>
        </w:rPr>
      </w:pPr>
      <w:r w:rsidRPr="006615CA">
        <w:rPr>
          <w:rFonts w:cs="Arial"/>
          <w:sz w:val="24"/>
          <w:szCs w:val="24"/>
        </w:rPr>
        <w:t xml:space="preserve">As well as working directly with the bishops, the </w:t>
      </w:r>
      <w:r w:rsidR="006B5152" w:rsidRPr="006615CA">
        <w:rPr>
          <w:rFonts w:cs="Arial"/>
          <w:sz w:val="24"/>
          <w:szCs w:val="24"/>
        </w:rPr>
        <w:t>Adviser</w:t>
      </w:r>
      <w:r w:rsidRPr="006615CA">
        <w:rPr>
          <w:rFonts w:cs="Arial"/>
          <w:sz w:val="24"/>
          <w:szCs w:val="24"/>
        </w:rPr>
        <w:t xml:space="preserve"> will also coordinate the work </w:t>
      </w:r>
      <w:r w:rsidR="00CB657C" w:rsidRPr="006615CA">
        <w:rPr>
          <w:rFonts w:cs="Arial"/>
          <w:sz w:val="24"/>
          <w:szCs w:val="24"/>
        </w:rPr>
        <w:t xml:space="preserve">of </w:t>
      </w:r>
      <w:r w:rsidR="006B5152" w:rsidRPr="006615CA">
        <w:rPr>
          <w:rFonts w:cs="Arial"/>
          <w:sz w:val="24"/>
          <w:szCs w:val="24"/>
        </w:rPr>
        <w:t>two</w:t>
      </w:r>
      <w:r w:rsidR="00CB657C" w:rsidRPr="006615CA">
        <w:rPr>
          <w:rFonts w:cs="Arial"/>
          <w:sz w:val="24"/>
          <w:szCs w:val="24"/>
        </w:rPr>
        <w:t xml:space="preserve"> part-time Communications Officers</w:t>
      </w:r>
      <w:r w:rsidR="00F35FBC" w:rsidRPr="006615CA">
        <w:rPr>
          <w:rFonts w:cs="Arial"/>
          <w:sz w:val="24"/>
          <w:szCs w:val="24"/>
        </w:rPr>
        <w:t xml:space="preserve"> (Story Gather</w:t>
      </w:r>
      <w:r w:rsidR="00506081" w:rsidRPr="006615CA">
        <w:rPr>
          <w:rFonts w:cs="Arial"/>
          <w:sz w:val="24"/>
          <w:szCs w:val="24"/>
        </w:rPr>
        <w:t>ing</w:t>
      </w:r>
      <w:r w:rsidR="006B5152" w:rsidRPr="006615CA">
        <w:rPr>
          <w:rFonts w:cs="Arial"/>
          <w:sz w:val="24"/>
          <w:szCs w:val="24"/>
        </w:rPr>
        <w:t xml:space="preserve"> &amp; </w:t>
      </w:r>
      <w:r w:rsidR="00563F65" w:rsidRPr="006615CA">
        <w:rPr>
          <w:rFonts w:cs="Arial"/>
          <w:sz w:val="24"/>
          <w:szCs w:val="24"/>
        </w:rPr>
        <w:t>Minster Communit</w:t>
      </w:r>
      <w:r w:rsidR="000B5E62" w:rsidRPr="006615CA">
        <w:rPr>
          <w:rFonts w:cs="Arial"/>
          <w:sz w:val="24"/>
          <w:szCs w:val="24"/>
        </w:rPr>
        <w:t>ies)</w:t>
      </w:r>
      <w:r w:rsidR="006B5152" w:rsidRPr="006615CA">
        <w:rPr>
          <w:rFonts w:cs="Arial"/>
          <w:sz w:val="24"/>
          <w:szCs w:val="24"/>
        </w:rPr>
        <w:t>.</w:t>
      </w:r>
      <w:r w:rsidR="00E920A6" w:rsidRPr="006615CA">
        <w:rPr>
          <w:rFonts w:cs="Arial"/>
          <w:sz w:val="24"/>
          <w:szCs w:val="24"/>
        </w:rPr>
        <w:t xml:space="preserve"> The current post-holder</w:t>
      </w:r>
      <w:r w:rsidR="009E7747">
        <w:rPr>
          <w:rFonts w:cs="Arial"/>
          <w:sz w:val="24"/>
          <w:szCs w:val="24"/>
        </w:rPr>
        <w:t xml:space="preserve"> </w:t>
      </w:r>
      <w:r w:rsidR="00E920A6" w:rsidRPr="006615CA">
        <w:rPr>
          <w:rFonts w:cs="Arial"/>
          <w:sz w:val="24"/>
          <w:szCs w:val="24"/>
        </w:rPr>
        <w:t xml:space="preserve">will go on maternity leave in mid-June 2024. We want to ensure a good handover so the maternity cover will need to start around the beginning of June. </w:t>
      </w:r>
    </w:p>
    <w:p w14:paraId="40C200B2" w14:textId="4C192E1B" w:rsidR="0096130D" w:rsidRPr="006615CA" w:rsidRDefault="00C25023" w:rsidP="0096130D">
      <w:pPr>
        <w:rPr>
          <w:rFonts w:cs="Arial"/>
          <w:b/>
          <w:bCs/>
          <w:sz w:val="24"/>
          <w:szCs w:val="24"/>
        </w:rPr>
      </w:pPr>
      <w:r w:rsidRPr="00C25023">
        <w:rPr>
          <w:rFonts w:asciiTheme="minorHAnsi" w:hAnsiTheme="minorHAnsi" w:cstheme="minorHAnsi"/>
          <w:noProof/>
          <w:sz w:val="24"/>
          <w:szCs w:val="24"/>
        </w:rPr>
        <w:lastRenderedPageBreak/>
        <mc:AlternateContent>
          <mc:Choice Requires="wps">
            <w:drawing>
              <wp:anchor distT="45720" distB="45720" distL="114300" distR="114300" simplePos="0" relativeHeight="251660295" behindDoc="0" locked="0" layoutInCell="1" allowOverlap="1" wp14:anchorId="4BD0BE5D" wp14:editId="72824FD0">
                <wp:simplePos x="0" y="0"/>
                <wp:positionH relativeFrom="margin">
                  <wp:align>right</wp:align>
                </wp:positionH>
                <wp:positionV relativeFrom="paragraph">
                  <wp:posOffset>47625</wp:posOffset>
                </wp:positionV>
                <wp:extent cx="6191250" cy="2238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238375"/>
                        </a:xfrm>
                        <a:prstGeom prst="rect">
                          <a:avLst/>
                        </a:prstGeom>
                        <a:solidFill>
                          <a:srgbClr val="FFFFFF"/>
                        </a:solidFill>
                        <a:ln w="9525">
                          <a:solidFill>
                            <a:srgbClr val="000000"/>
                          </a:solidFill>
                          <a:miter lim="800000"/>
                          <a:headEnd/>
                          <a:tailEnd/>
                        </a:ln>
                      </wps:spPr>
                      <wps:txbx>
                        <w:txbxContent>
                          <w:p w14:paraId="174CCD8C" w14:textId="371308F4" w:rsidR="00C25023" w:rsidRPr="00C25023" w:rsidRDefault="00C25023" w:rsidP="00C25023">
                            <w:pPr>
                              <w:spacing w:after="0" w:line="240" w:lineRule="auto"/>
                              <w:ind w:left="720" w:hanging="360"/>
                              <w:rPr>
                                <w:b/>
                                <w:bCs/>
                                <w:sz w:val="24"/>
                                <w:szCs w:val="24"/>
                              </w:rPr>
                            </w:pPr>
                            <w:r w:rsidRPr="00C25023">
                              <w:rPr>
                                <w:b/>
                                <w:bCs/>
                                <w:sz w:val="24"/>
                                <w:szCs w:val="24"/>
                              </w:rPr>
                              <w:t xml:space="preserve">Aims of the role: </w:t>
                            </w:r>
                          </w:p>
                          <w:p w14:paraId="13D8ADA5" w14:textId="77777777" w:rsidR="00C25023" w:rsidRPr="00C25023" w:rsidRDefault="00C25023" w:rsidP="00C25023">
                            <w:pPr>
                              <w:spacing w:after="0" w:line="240" w:lineRule="auto"/>
                              <w:ind w:left="720" w:hanging="360"/>
                              <w:rPr>
                                <w:b/>
                                <w:bCs/>
                              </w:rPr>
                            </w:pPr>
                          </w:p>
                          <w:p w14:paraId="1CF157C5" w14:textId="0BF0BB7C"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Developing and delivering proactive communication campaigns seeking widespread and positive media coverage of stories concerning the church in Leicester and Leicestershire, the leadership of the Bishops, and the daily witness of both laity and clergy.</w:t>
                            </w:r>
                          </w:p>
                          <w:p w14:paraId="71C0D264" w14:textId="77777777"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Coordinating the media response to major events and crises, enabling the Bishops to speak prophetically and pastorally into such situations.</w:t>
                            </w:r>
                          </w:p>
                          <w:p w14:paraId="0D543E84" w14:textId="77777777"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Enabling good internal communication within the diocese such that the Bishops’ vision and strategy for mission and ministry are well understood and owned.</w:t>
                            </w:r>
                          </w:p>
                          <w:p w14:paraId="73EF0EEA" w14:textId="77777777" w:rsidR="00C25023" w:rsidRPr="006615CA" w:rsidRDefault="00C25023" w:rsidP="00430CF0">
                            <w:pPr>
                              <w:pStyle w:val="ListParagraph"/>
                              <w:numPr>
                                <w:ilvl w:val="0"/>
                                <w:numId w:val="32"/>
                              </w:numPr>
                              <w:spacing w:after="0" w:line="240" w:lineRule="auto"/>
                              <w:rPr>
                                <w:rFonts w:asciiTheme="minorHAnsi" w:hAnsiTheme="minorHAnsi" w:cstheme="minorHAnsi"/>
                                <w:sz w:val="24"/>
                                <w:szCs w:val="24"/>
                              </w:rPr>
                            </w:pPr>
                            <w:r w:rsidRPr="00C25023">
                              <w:rPr>
                                <w:rFonts w:asciiTheme="minorHAnsi" w:hAnsiTheme="minorHAnsi" w:cstheme="minorHAnsi"/>
                                <w:sz w:val="24"/>
                                <w:szCs w:val="24"/>
                              </w:rPr>
                              <w:t>Coordinating the work of Communications Officers and ensuring that other staff understand their role in communication and stakeholder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0BE5D" id="_x0000_t202" coordsize="21600,21600" o:spt="202" path="m,l,21600r21600,l21600,xe">
                <v:stroke joinstyle="miter"/>
                <v:path gradientshapeok="t" o:connecttype="rect"/>
              </v:shapetype>
              <v:shape id="Text Box 2" o:spid="_x0000_s1026" type="#_x0000_t202" style="position:absolute;margin-left:436.3pt;margin-top:3.75pt;width:487.5pt;height:176.25pt;z-index:2516602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">
                <v:textbox>
                  <w:txbxContent>
                    <w:p w14:paraId="174CCD8C" w14:textId="371308F4" w:rsidR="00C25023" w:rsidRPr="00C25023" w:rsidRDefault="00C25023" w:rsidP="00C25023">
                      <w:pPr>
                        <w:spacing w:after="0" w:line="240" w:lineRule="auto"/>
                        <w:ind w:left="720" w:hanging="360"/>
                        <w:rPr>
                          <w:b/>
                          <w:bCs/>
                          <w:sz w:val="24"/>
                          <w:szCs w:val="24"/>
                        </w:rPr>
                      </w:pPr>
                      <w:r w:rsidRPr="00C25023">
                        <w:rPr>
                          <w:b/>
                          <w:bCs/>
                          <w:sz w:val="24"/>
                          <w:szCs w:val="24"/>
                        </w:rPr>
                        <w:t xml:space="preserve">Aims of the role: </w:t>
                      </w:r>
                    </w:p>
                    <w:p w14:paraId="13D8ADA5" w14:textId="77777777" w:rsidR="00C25023" w:rsidRPr="00C25023" w:rsidRDefault="00C25023" w:rsidP="00C25023">
                      <w:pPr>
                        <w:spacing w:after="0" w:line="240" w:lineRule="auto"/>
                        <w:ind w:left="720" w:hanging="360"/>
                        <w:rPr>
                          <w:b/>
                          <w:bCs/>
                        </w:rPr>
                      </w:pPr>
                    </w:p>
                    <w:p w14:paraId="1CF157C5" w14:textId="0BF0BB7C"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Developing and delivering proactive communication campaigns seeking widespread and positive media coverage of stories concerning the church in Leicester and Leicestershire, the leadership of the Bishops, and the daily witness of both laity and clergy.</w:t>
                      </w:r>
                    </w:p>
                    <w:p w14:paraId="71C0D264" w14:textId="77777777"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Coordinating the media response to major events and crises, enabling the Bishops to speak prophetically and pastorally into such situations.</w:t>
                      </w:r>
                    </w:p>
                    <w:p w14:paraId="0D543E84" w14:textId="77777777" w:rsidR="00C25023" w:rsidRPr="006615CA" w:rsidRDefault="00C25023" w:rsidP="00C25023">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Enabling good internal communication within the diocese such that the Bishops’ vision and strategy for mission and ministry are well understood and owned.</w:t>
                      </w:r>
                    </w:p>
                    <w:p w14:paraId="73EF0EEA" w14:textId="77777777" w:rsidR="00C25023" w:rsidRPr="006615CA" w:rsidRDefault="00C25023" w:rsidP="00430CF0">
                      <w:pPr>
                        <w:pStyle w:val="ListParagraph"/>
                        <w:numPr>
                          <w:ilvl w:val="0"/>
                          <w:numId w:val="32"/>
                        </w:numPr>
                        <w:spacing w:after="0" w:line="240" w:lineRule="auto"/>
                        <w:rPr>
                          <w:rFonts w:asciiTheme="minorHAnsi" w:hAnsiTheme="minorHAnsi" w:cstheme="minorHAnsi"/>
                          <w:sz w:val="24"/>
                          <w:szCs w:val="24"/>
                        </w:rPr>
                      </w:pPr>
                      <w:r w:rsidRPr="00C25023">
                        <w:rPr>
                          <w:rFonts w:asciiTheme="minorHAnsi" w:hAnsiTheme="minorHAnsi" w:cstheme="minorHAnsi"/>
                          <w:sz w:val="24"/>
                          <w:szCs w:val="24"/>
                        </w:rPr>
                        <w:t>Coordinating the work of Communications Officers and ensuring that other staff understand their role in communication and stakeholder engagement.</w:t>
                      </w:r>
                    </w:p>
                  </w:txbxContent>
                </v:textbox>
                <w10:wrap type="square" anchorx="margin"/>
              </v:shape>
            </w:pict>
          </mc:Fallback>
        </mc:AlternateContent>
      </w:r>
    </w:p>
    <w:p w14:paraId="4C5E2D9B" w14:textId="4B32E6EB" w:rsidR="009976A9" w:rsidRPr="006615CA" w:rsidRDefault="00733E48" w:rsidP="00435918">
      <w:pPr>
        <w:spacing w:after="0" w:line="240" w:lineRule="auto"/>
        <w:rPr>
          <w:rFonts w:asciiTheme="minorHAnsi" w:hAnsiTheme="minorHAnsi" w:cstheme="minorHAnsi"/>
          <w:b/>
          <w:sz w:val="24"/>
          <w:szCs w:val="24"/>
        </w:rPr>
      </w:pPr>
      <w:r w:rsidRPr="006615CA">
        <w:rPr>
          <w:rFonts w:asciiTheme="minorHAnsi" w:hAnsiTheme="minorHAnsi" w:cstheme="minorHAnsi"/>
          <w:b/>
          <w:sz w:val="24"/>
          <w:szCs w:val="24"/>
        </w:rPr>
        <w:t>Main Duties</w:t>
      </w:r>
    </w:p>
    <w:p w14:paraId="584553EA" w14:textId="77777777" w:rsidR="00E920A6" w:rsidRPr="006615CA" w:rsidRDefault="00E920A6" w:rsidP="00435918">
      <w:pPr>
        <w:spacing w:after="0" w:line="240" w:lineRule="auto"/>
        <w:rPr>
          <w:rFonts w:asciiTheme="minorHAnsi" w:hAnsiTheme="minorHAnsi" w:cstheme="minorHAnsi"/>
          <w:b/>
          <w:sz w:val="24"/>
          <w:szCs w:val="24"/>
        </w:rPr>
      </w:pPr>
    </w:p>
    <w:p w14:paraId="10F1C95C" w14:textId="77777777" w:rsidR="00B137FB" w:rsidRPr="006615CA" w:rsidRDefault="00B137FB" w:rsidP="00B137FB">
      <w:pPr>
        <w:pStyle w:val="ListParagraph"/>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Deal with enquiries from local, regional, national and international media.</w:t>
      </w:r>
    </w:p>
    <w:p w14:paraId="26C675D6" w14:textId="77777777" w:rsidR="00B137FB" w:rsidRPr="006615CA" w:rsidRDefault="00B137FB" w:rsidP="00B137FB">
      <w:pPr>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Manage and respond to day-to-day news diary and stories, proactively taking a lead and identifying good news stories or potential issues which may lead to negative coverage.</w:t>
      </w:r>
    </w:p>
    <w:p w14:paraId="26A35B0D" w14:textId="77777777" w:rsidR="00B137FB" w:rsidRPr="006615CA" w:rsidRDefault="00B137FB" w:rsidP="00B137FB">
      <w:pPr>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Develop a reactive "Lines to Take" database to ensure accurate and up to date responses are given to journalists.</w:t>
      </w:r>
    </w:p>
    <w:p w14:paraId="63E8C010" w14:textId="77777777" w:rsidR="00B137FB" w:rsidRPr="006615CA" w:rsidRDefault="00B137FB" w:rsidP="00B137FB">
      <w:pPr>
        <w:pStyle w:val="ListParagraph"/>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Provide and/or arrange an ‘out of hours’ on-call press and media service when necessary and communicating arrangements for this.</w:t>
      </w:r>
    </w:p>
    <w:p w14:paraId="731D0472" w14:textId="77777777" w:rsidR="00B137FB" w:rsidRPr="006615CA" w:rsidRDefault="00B137FB" w:rsidP="00B137FB">
      <w:pPr>
        <w:pStyle w:val="ListParagraph"/>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Provide advice and support for parishes in handling media enquiries.</w:t>
      </w:r>
    </w:p>
    <w:p w14:paraId="3B407310" w14:textId="77777777" w:rsidR="00B137FB" w:rsidRPr="006615CA" w:rsidRDefault="00B137FB" w:rsidP="00B137FB">
      <w:pPr>
        <w:pStyle w:val="ListParagraph"/>
        <w:numPr>
          <w:ilvl w:val="0"/>
          <w:numId w:val="43"/>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Work with the Communications Officers and other staff to develop communications strategies to support the work of other diocesan teams (including Finance, Generous Giving, Safeguarding and Church Buildings)</w:t>
      </w:r>
    </w:p>
    <w:p w14:paraId="328B0B26" w14:textId="77777777" w:rsidR="00B137FB" w:rsidRPr="006615CA" w:rsidRDefault="00B137FB" w:rsidP="00B137FB">
      <w:pPr>
        <w:pStyle w:val="ListParagraph"/>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Work with the Communications Officers and other staff to develop and deliver proactive communication campaigns, with a seasonal cycle.</w:t>
      </w:r>
    </w:p>
    <w:p w14:paraId="1B377E95" w14:textId="77777777"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Arrange and manage interviews and other media events such as podcasts, recordings, and photo shoots.</w:t>
      </w:r>
    </w:p>
    <w:p w14:paraId="3AFFE26F" w14:textId="77777777"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Oversee the production of Diomail, the weekly Diocesan e-newsletter, articles for the Diocese’s website, and regular vlogs </w:t>
      </w:r>
    </w:p>
    <w:p w14:paraId="059EA108" w14:textId="77777777"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Produce and schedule daily social media posts and monitor the diocese’s social media platforms (Facebook, Instagram and X)</w:t>
      </w:r>
    </w:p>
    <w:p w14:paraId="3194682E" w14:textId="77777777"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Manage changes to the website</w:t>
      </w:r>
    </w:p>
    <w:p w14:paraId="256D7000" w14:textId="77777777"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Be a member of the Diocesan Safeguarding Oversight Group and attend meetings of the Case Management and Review Group and Core Groups set up to respond to serious safeguarding situations.</w:t>
      </w:r>
    </w:p>
    <w:p w14:paraId="726E67D2" w14:textId="20C2C882"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Attend Bishop’s Leadership Team, Bishop’s Council and Diocesan Synod meetings as agreed with </w:t>
      </w:r>
      <w:r w:rsidR="00E420AB" w:rsidRPr="006615CA">
        <w:rPr>
          <w:rFonts w:asciiTheme="minorHAnsi" w:hAnsiTheme="minorHAnsi" w:cstheme="minorHAnsi"/>
          <w:sz w:val="24"/>
          <w:szCs w:val="24"/>
        </w:rPr>
        <w:t>the B</w:t>
      </w:r>
      <w:r w:rsidRPr="006615CA">
        <w:rPr>
          <w:rFonts w:asciiTheme="minorHAnsi" w:hAnsiTheme="minorHAnsi" w:cstheme="minorHAnsi"/>
          <w:sz w:val="24"/>
          <w:szCs w:val="24"/>
        </w:rPr>
        <w:t>ishops.</w:t>
      </w:r>
    </w:p>
    <w:p w14:paraId="1091C97F" w14:textId="7EEC9EE6" w:rsidR="00B137FB" w:rsidRPr="006615CA" w:rsidRDefault="00B137FB" w:rsidP="00B137FB">
      <w:pPr>
        <w:numPr>
          <w:ilvl w:val="0"/>
          <w:numId w:val="35"/>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Other duties as agreed with the </w:t>
      </w:r>
      <w:r w:rsidR="00E420AB" w:rsidRPr="006615CA">
        <w:rPr>
          <w:rFonts w:asciiTheme="minorHAnsi" w:hAnsiTheme="minorHAnsi" w:cstheme="minorHAnsi"/>
          <w:sz w:val="24"/>
          <w:szCs w:val="24"/>
        </w:rPr>
        <w:t>B</w:t>
      </w:r>
      <w:r w:rsidRPr="006615CA">
        <w:rPr>
          <w:rFonts w:asciiTheme="minorHAnsi" w:hAnsiTheme="minorHAnsi" w:cstheme="minorHAnsi"/>
          <w:sz w:val="24"/>
          <w:szCs w:val="24"/>
        </w:rPr>
        <w:t>ishops.</w:t>
      </w:r>
    </w:p>
    <w:p w14:paraId="4D017FD3" w14:textId="77777777" w:rsidR="00B17A92" w:rsidRPr="006615CA" w:rsidRDefault="00B17A92" w:rsidP="00435918">
      <w:pPr>
        <w:spacing w:after="0" w:line="240" w:lineRule="auto"/>
        <w:rPr>
          <w:rFonts w:asciiTheme="minorHAnsi" w:hAnsiTheme="minorHAnsi" w:cstheme="minorHAnsi"/>
          <w:sz w:val="24"/>
          <w:szCs w:val="24"/>
        </w:rPr>
      </w:pPr>
    </w:p>
    <w:p w14:paraId="440093E4" w14:textId="77777777" w:rsidR="00435C1C" w:rsidRPr="006615CA" w:rsidRDefault="00435C1C" w:rsidP="00435918">
      <w:pPr>
        <w:spacing w:after="0" w:line="240" w:lineRule="auto"/>
        <w:rPr>
          <w:rFonts w:asciiTheme="minorHAnsi" w:hAnsiTheme="minorHAnsi" w:cstheme="minorHAnsi"/>
          <w:sz w:val="24"/>
          <w:szCs w:val="24"/>
        </w:rPr>
      </w:pPr>
    </w:p>
    <w:p w14:paraId="75CFD9A4" w14:textId="30E34B9B" w:rsidR="00435C1C" w:rsidRPr="006615CA" w:rsidRDefault="00A75CE6" w:rsidP="00435918">
      <w:pPr>
        <w:spacing w:after="0" w:line="240" w:lineRule="auto"/>
        <w:rPr>
          <w:rFonts w:asciiTheme="minorHAnsi" w:hAnsiTheme="minorHAnsi" w:cstheme="minorHAnsi"/>
          <w:sz w:val="24"/>
          <w:szCs w:val="24"/>
        </w:rPr>
      </w:pPr>
      <w:r w:rsidRPr="006615CA">
        <w:rPr>
          <w:noProof/>
          <w:sz w:val="24"/>
          <w:szCs w:val="24"/>
        </w:rPr>
        <w:lastRenderedPageBreak/>
        <w:drawing>
          <wp:anchor distT="0" distB="0" distL="114300" distR="114300" simplePos="0" relativeHeight="251658247" behindDoc="1" locked="0" layoutInCell="1" allowOverlap="1" wp14:anchorId="43375F48" wp14:editId="627463EC">
            <wp:simplePos x="0" y="0"/>
            <wp:positionH relativeFrom="column">
              <wp:posOffset>682667</wp:posOffset>
            </wp:positionH>
            <wp:positionV relativeFrom="paragraph">
              <wp:posOffset>191135</wp:posOffset>
            </wp:positionV>
            <wp:extent cx="4641215" cy="3092450"/>
            <wp:effectExtent l="38100" t="38100" r="32385" b="44450"/>
            <wp:wrapTight wrapText="bothSides">
              <wp:wrapPolygon edited="0">
                <wp:start x="-177" y="-266"/>
                <wp:lineTo x="-177" y="21822"/>
                <wp:lineTo x="21692" y="21822"/>
                <wp:lineTo x="21692" y="-266"/>
                <wp:lineTo x="-177" y="-266"/>
              </wp:wrapPolygon>
            </wp:wrapTight>
            <wp:docPr id="1171115998" name="Picture 12" descr="Richard III returns to Bosworth, where the last Plantagenet king fell 530  years ago | London Evening Standard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chard III returns to Bosworth, where the last Plantagenet king fell 530  years ago | London Evening Standard | Evening Stand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215" cy="30924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4A8023C" w14:textId="6764A56F" w:rsidR="00435C1C" w:rsidRPr="006615CA" w:rsidRDefault="00A75CE6" w:rsidP="00435918">
      <w:pPr>
        <w:spacing w:after="0" w:line="240" w:lineRule="auto"/>
        <w:rPr>
          <w:rFonts w:asciiTheme="minorHAnsi" w:hAnsiTheme="minorHAnsi" w:cstheme="minorHAnsi"/>
          <w:sz w:val="24"/>
          <w:szCs w:val="24"/>
        </w:rPr>
      </w:pP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Containers\\UBF8T346G9.ms\\WebArchiveCopyPasteTempFiles\\com.microsoft.Word\\RichardIIIa.jpg?width=968&amp;auto=webp&amp;quality=50&amp;crop=968:645,smart" \* MERGEFORMAT </w:instrText>
      </w:r>
      <w:r w:rsidRPr="006615CA">
        <w:rPr>
          <w:sz w:val="24"/>
          <w:szCs w:val="24"/>
        </w:rPr>
        <w:fldChar w:fldCharType="end"/>
      </w:r>
      <w:r w:rsidR="0004102B"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Containers\\UBF8T346G9.ms\\WebArchiveCopyPasteTempFiles\\com.microsoft.Word\\Richard-III_leices_3241698b.jpg?imwidth=680" \* MERGEFORMAT </w:instrText>
      </w:r>
      <w:r w:rsidR="0004102B" w:rsidRPr="006615CA">
        <w:rPr>
          <w:sz w:val="24"/>
          <w:szCs w:val="24"/>
        </w:rPr>
        <w:fldChar w:fldCharType="end"/>
      </w:r>
    </w:p>
    <w:p w14:paraId="56342032" w14:textId="40E7831E" w:rsidR="00435C1C" w:rsidRPr="006615CA" w:rsidRDefault="00083DF1" w:rsidP="00435918">
      <w:pPr>
        <w:spacing w:after="0" w:line="240" w:lineRule="auto"/>
        <w:rPr>
          <w:rFonts w:asciiTheme="minorHAnsi" w:hAnsiTheme="minorHAnsi" w:cstheme="minorHAnsi"/>
          <w:sz w:val="24"/>
          <w:szCs w:val="24"/>
        </w:rPr>
        <w:sectPr w:rsidR="00435C1C" w:rsidRPr="006615CA" w:rsidSect="005E3C70">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708" w:footer="708" w:gutter="0"/>
          <w:cols w:space="708"/>
          <w:docGrid w:linePitch="360"/>
        </w:sectPr>
      </w:pP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Containers\\UBF8T346G9.ms\\WebArchiveCopyPasteTempFiles\\com.microsoft.Word\\?image=\\dmsimgs\\DSC_5059_2__554387284.jpg&amp;action=ProductDetailFinal" \* MERGEFORMAT </w:instrText>
      </w:r>
      <w:r w:rsidRPr="006615CA">
        <w:rPr>
          <w:sz w:val="24"/>
          <w:szCs w:val="24"/>
        </w:rPr>
        <w:fldChar w:fldCharType="end"/>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90"/>
        <w:gridCol w:w="3690"/>
      </w:tblGrid>
      <w:tr w:rsidR="003738AA" w:rsidRPr="006615CA" w14:paraId="1F21EBDB" w14:textId="77777777">
        <w:trPr>
          <w:cantSplit/>
        </w:trPr>
        <w:tc>
          <w:tcPr>
            <w:tcW w:w="9540" w:type="dxa"/>
            <w:gridSpan w:val="3"/>
            <w:shd w:val="clear" w:color="auto" w:fill="B8CCE4"/>
          </w:tcPr>
          <w:p w14:paraId="71210AF9" w14:textId="77777777" w:rsidR="003738AA" w:rsidRPr="006615CA" w:rsidRDefault="003738AA">
            <w:pPr>
              <w:jc w:val="center"/>
              <w:rPr>
                <w:color w:val="000000" w:themeColor="text1"/>
                <w:sz w:val="24"/>
                <w:szCs w:val="24"/>
              </w:rPr>
            </w:pPr>
            <w:r w:rsidRPr="006615CA">
              <w:rPr>
                <w:b/>
                <w:bCs/>
                <w:color w:val="000000" w:themeColor="text1"/>
                <w:sz w:val="24"/>
                <w:szCs w:val="24"/>
              </w:rPr>
              <w:lastRenderedPageBreak/>
              <w:t>Person Specification</w:t>
            </w:r>
            <w:r w:rsidRPr="006615CA">
              <w:rPr>
                <w:color w:val="000000" w:themeColor="text1"/>
                <w:sz w:val="24"/>
                <w:szCs w:val="24"/>
              </w:rPr>
              <w:t xml:space="preserve"> </w:t>
            </w:r>
          </w:p>
          <w:p w14:paraId="1BAEE207" w14:textId="77777777" w:rsidR="003738AA" w:rsidRPr="006615CA" w:rsidRDefault="003738AA">
            <w:pPr>
              <w:rPr>
                <w:b/>
                <w:bCs/>
                <w:color w:val="000000" w:themeColor="text1"/>
                <w:sz w:val="24"/>
                <w:szCs w:val="24"/>
              </w:rPr>
            </w:pPr>
            <w:r w:rsidRPr="006615CA">
              <w:rPr>
                <w:color w:val="000000" w:themeColor="text1"/>
                <w:sz w:val="24"/>
                <w:szCs w:val="24"/>
              </w:rPr>
              <w:t xml:space="preserve">                                                        </w:t>
            </w:r>
            <w:r w:rsidRPr="006615CA">
              <w:rPr>
                <w:b/>
                <w:color w:val="000000" w:themeColor="text1"/>
                <w:sz w:val="24"/>
                <w:szCs w:val="24"/>
              </w:rPr>
              <w:t xml:space="preserve">Essential </w:t>
            </w:r>
            <w:r w:rsidRPr="006615CA">
              <w:rPr>
                <w:color w:val="000000" w:themeColor="text1"/>
                <w:sz w:val="24"/>
                <w:szCs w:val="24"/>
              </w:rPr>
              <w:t xml:space="preserve">                                                      </w:t>
            </w:r>
            <w:r w:rsidRPr="006615CA">
              <w:rPr>
                <w:b/>
                <w:color w:val="000000" w:themeColor="text1"/>
                <w:sz w:val="24"/>
                <w:szCs w:val="24"/>
              </w:rPr>
              <w:t>Desirable</w:t>
            </w:r>
          </w:p>
        </w:tc>
      </w:tr>
      <w:tr w:rsidR="003738AA" w:rsidRPr="006615CA" w14:paraId="687557B2" w14:textId="77777777">
        <w:tc>
          <w:tcPr>
            <w:tcW w:w="2160" w:type="dxa"/>
          </w:tcPr>
          <w:p w14:paraId="7361E4B5" w14:textId="77777777" w:rsidR="003738AA" w:rsidRPr="006615CA" w:rsidRDefault="003738AA">
            <w:pPr>
              <w:pStyle w:val="Heading1"/>
              <w:rPr>
                <w:rFonts w:ascii="Calibri" w:hAnsi="Calibri"/>
                <w:b/>
                <w:bCs/>
                <w:color w:val="000000" w:themeColor="text1"/>
                <w:sz w:val="24"/>
                <w:szCs w:val="24"/>
                <w:lang w:eastAsia="en-US"/>
              </w:rPr>
            </w:pPr>
            <w:r w:rsidRPr="006615CA">
              <w:rPr>
                <w:rFonts w:ascii="Calibri" w:hAnsi="Calibri"/>
                <w:b/>
                <w:bCs/>
                <w:color w:val="000000" w:themeColor="text1"/>
                <w:sz w:val="24"/>
                <w:szCs w:val="24"/>
                <w:lang w:eastAsia="en-US"/>
              </w:rPr>
              <w:t>Previous experience</w:t>
            </w:r>
          </w:p>
        </w:tc>
        <w:tc>
          <w:tcPr>
            <w:tcW w:w="3690" w:type="dxa"/>
          </w:tcPr>
          <w:p w14:paraId="049F6436" w14:textId="6C0C2BF4"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 xml:space="preserve">Good </w:t>
            </w:r>
            <w:r w:rsidR="001E501D" w:rsidRPr="006615CA">
              <w:rPr>
                <w:color w:val="000000" w:themeColor="text1"/>
                <w:sz w:val="24"/>
                <w:szCs w:val="24"/>
              </w:rPr>
              <w:t>understanding</w:t>
            </w:r>
            <w:r w:rsidRPr="006615CA">
              <w:rPr>
                <w:color w:val="000000" w:themeColor="text1"/>
                <w:sz w:val="24"/>
                <w:szCs w:val="24"/>
              </w:rPr>
              <w:t xml:space="preserve"> of ministry in the Church of England, especially in the area of the church’s role in the public square.</w:t>
            </w:r>
          </w:p>
          <w:p w14:paraId="6017BE9F" w14:textId="77777777" w:rsidR="00D17AA5" w:rsidRPr="006615CA" w:rsidRDefault="00D17AA5" w:rsidP="00D17AA5">
            <w:pPr>
              <w:spacing w:after="0" w:line="240" w:lineRule="auto"/>
              <w:rPr>
                <w:color w:val="000000" w:themeColor="text1"/>
                <w:sz w:val="24"/>
                <w:szCs w:val="24"/>
              </w:rPr>
            </w:pPr>
          </w:p>
          <w:p w14:paraId="7E13E987" w14:textId="246FF496" w:rsidR="00F84A4A" w:rsidRPr="006615CA" w:rsidRDefault="00D17AA5" w:rsidP="00D17AA5">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Good </w:t>
            </w:r>
            <w:r w:rsidR="00F84A4A" w:rsidRPr="006615CA">
              <w:rPr>
                <w:rFonts w:asciiTheme="minorHAnsi" w:hAnsiTheme="minorHAnsi" w:cstheme="minorHAnsi"/>
                <w:sz w:val="24"/>
                <w:szCs w:val="24"/>
              </w:rPr>
              <w:t xml:space="preserve">experience in a </w:t>
            </w:r>
            <w:r w:rsidR="004B28C2" w:rsidRPr="006615CA">
              <w:rPr>
                <w:rFonts w:asciiTheme="minorHAnsi" w:hAnsiTheme="minorHAnsi" w:cstheme="minorHAnsi"/>
                <w:sz w:val="24"/>
                <w:szCs w:val="24"/>
              </w:rPr>
              <w:t>relevant communication</w:t>
            </w:r>
            <w:r w:rsidR="00F84A4A" w:rsidRPr="006615CA">
              <w:rPr>
                <w:rFonts w:asciiTheme="minorHAnsi" w:hAnsiTheme="minorHAnsi" w:cstheme="minorHAnsi"/>
                <w:sz w:val="24"/>
                <w:szCs w:val="24"/>
              </w:rPr>
              <w:t xml:space="preserve">, journalistic or public relations role.  </w:t>
            </w:r>
          </w:p>
          <w:p w14:paraId="45DC248B" w14:textId="77777777" w:rsidR="004B28C2" w:rsidRPr="006615CA" w:rsidRDefault="004B28C2" w:rsidP="004B28C2">
            <w:pPr>
              <w:spacing w:after="0" w:line="240" w:lineRule="auto"/>
              <w:ind w:left="360"/>
              <w:jc w:val="both"/>
              <w:rPr>
                <w:rFonts w:asciiTheme="minorHAnsi" w:hAnsiTheme="minorHAnsi" w:cstheme="minorHAnsi"/>
                <w:sz w:val="24"/>
                <w:szCs w:val="24"/>
              </w:rPr>
            </w:pPr>
          </w:p>
          <w:p w14:paraId="5CF2D112" w14:textId="7BFD9CF0" w:rsidR="00F84A4A" w:rsidRPr="006615CA" w:rsidRDefault="00F84A4A" w:rsidP="004B28C2">
            <w:pPr>
              <w:spacing w:after="0" w:line="240" w:lineRule="auto"/>
              <w:jc w:val="both"/>
              <w:rPr>
                <w:rFonts w:asciiTheme="minorHAnsi" w:hAnsiTheme="minorHAnsi" w:cstheme="minorHAnsi"/>
                <w:sz w:val="24"/>
                <w:szCs w:val="24"/>
              </w:rPr>
            </w:pPr>
            <w:r w:rsidRPr="006615CA">
              <w:rPr>
                <w:rFonts w:asciiTheme="minorHAnsi" w:hAnsiTheme="minorHAnsi" w:cstheme="minorHAnsi"/>
                <w:sz w:val="24"/>
                <w:szCs w:val="24"/>
              </w:rPr>
              <w:t xml:space="preserve">Experience of crisis management.  </w:t>
            </w:r>
          </w:p>
          <w:p w14:paraId="60A3D79F" w14:textId="77777777" w:rsidR="004B28C2" w:rsidRPr="006615CA" w:rsidRDefault="004B28C2" w:rsidP="004B28C2">
            <w:pPr>
              <w:spacing w:after="0" w:line="240" w:lineRule="auto"/>
              <w:jc w:val="both"/>
              <w:rPr>
                <w:rFonts w:asciiTheme="minorHAnsi" w:hAnsiTheme="minorHAnsi" w:cstheme="minorHAnsi"/>
                <w:sz w:val="24"/>
                <w:szCs w:val="24"/>
              </w:rPr>
            </w:pPr>
          </w:p>
          <w:p w14:paraId="31BD05ED" w14:textId="77777777" w:rsidR="004B28C2" w:rsidRPr="006615CA" w:rsidRDefault="00F84A4A"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Experience of forward news planning. </w:t>
            </w:r>
          </w:p>
          <w:p w14:paraId="0E5A697A" w14:textId="0D8E242E" w:rsidR="003738AA" w:rsidRPr="006615CA" w:rsidRDefault="003738AA" w:rsidP="002B374B">
            <w:pPr>
              <w:spacing w:after="0" w:line="240" w:lineRule="auto"/>
              <w:rPr>
                <w:rFonts w:asciiTheme="minorHAnsi" w:hAnsiTheme="minorHAnsi" w:cstheme="minorHAnsi"/>
                <w:sz w:val="24"/>
                <w:szCs w:val="24"/>
              </w:rPr>
            </w:pPr>
          </w:p>
        </w:tc>
        <w:tc>
          <w:tcPr>
            <w:tcW w:w="3690" w:type="dxa"/>
          </w:tcPr>
          <w:p w14:paraId="7C92E7B8" w14:textId="77777777" w:rsidR="002B374B" w:rsidRPr="006615CA" w:rsidRDefault="002B374B" w:rsidP="002B374B">
            <w:pPr>
              <w:rPr>
                <w:color w:val="000000" w:themeColor="text1"/>
                <w:sz w:val="24"/>
                <w:szCs w:val="24"/>
              </w:rPr>
            </w:pPr>
            <w:r w:rsidRPr="006615CA">
              <w:rPr>
                <w:color w:val="000000" w:themeColor="text1"/>
                <w:sz w:val="24"/>
                <w:szCs w:val="24"/>
              </w:rPr>
              <w:t>Experience of working with people of different faiths.</w:t>
            </w:r>
          </w:p>
          <w:p w14:paraId="3D8D1542" w14:textId="77777777" w:rsidR="003738AA" w:rsidRPr="006615CA" w:rsidRDefault="003738AA" w:rsidP="00F84A4A">
            <w:pPr>
              <w:spacing w:after="0" w:line="240" w:lineRule="auto"/>
              <w:jc w:val="both"/>
              <w:rPr>
                <w:color w:val="000000" w:themeColor="text1"/>
                <w:sz w:val="24"/>
                <w:szCs w:val="24"/>
              </w:rPr>
            </w:pPr>
          </w:p>
        </w:tc>
      </w:tr>
      <w:tr w:rsidR="003738AA" w:rsidRPr="006615CA" w14:paraId="64CD6C63" w14:textId="77777777">
        <w:tc>
          <w:tcPr>
            <w:tcW w:w="2160" w:type="dxa"/>
          </w:tcPr>
          <w:p w14:paraId="78B235E1" w14:textId="77777777" w:rsidR="003738AA" w:rsidRPr="006615CA" w:rsidRDefault="003738AA">
            <w:pPr>
              <w:rPr>
                <w:b/>
                <w:bCs/>
                <w:color w:val="000000" w:themeColor="text1"/>
                <w:sz w:val="24"/>
                <w:szCs w:val="24"/>
              </w:rPr>
            </w:pPr>
            <w:r w:rsidRPr="006615CA">
              <w:rPr>
                <w:b/>
                <w:bCs/>
                <w:color w:val="000000" w:themeColor="text1"/>
                <w:sz w:val="24"/>
                <w:szCs w:val="24"/>
              </w:rPr>
              <w:t>Knowledge and understanding</w:t>
            </w:r>
          </w:p>
          <w:p w14:paraId="67CA005B" w14:textId="77777777" w:rsidR="003738AA" w:rsidRPr="006615CA" w:rsidRDefault="003738AA">
            <w:pPr>
              <w:rPr>
                <w:b/>
                <w:bCs/>
                <w:color w:val="000000" w:themeColor="text1"/>
                <w:sz w:val="24"/>
                <w:szCs w:val="24"/>
              </w:rPr>
            </w:pPr>
          </w:p>
        </w:tc>
        <w:tc>
          <w:tcPr>
            <w:tcW w:w="3690" w:type="dxa"/>
          </w:tcPr>
          <w:p w14:paraId="26E121DB" w14:textId="66634A3C"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Degree level qualification in theology and/or social policy.</w:t>
            </w:r>
          </w:p>
          <w:p w14:paraId="1ABA4FAE" w14:textId="77777777" w:rsidR="00D17AA5" w:rsidRPr="006615CA" w:rsidRDefault="00D17AA5" w:rsidP="00D17AA5">
            <w:pPr>
              <w:spacing w:after="0" w:line="240" w:lineRule="auto"/>
              <w:rPr>
                <w:color w:val="000000" w:themeColor="text1"/>
                <w:sz w:val="24"/>
                <w:szCs w:val="24"/>
              </w:rPr>
            </w:pPr>
          </w:p>
          <w:p w14:paraId="51C9AA22" w14:textId="63D5FDA3" w:rsidR="002B374B" w:rsidRPr="006615CA" w:rsidRDefault="002B374B"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Qualification in media, journalism, or public relations. </w:t>
            </w:r>
          </w:p>
          <w:p w14:paraId="4090B816" w14:textId="77777777" w:rsidR="002B374B" w:rsidRPr="006615CA" w:rsidRDefault="002B374B" w:rsidP="002B374B">
            <w:pPr>
              <w:spacing w:after="0" w:line="240" w:lineRule="auto"/>
              <w:rPr>
                <w:rFonts w:asciiTheme="minorHAnsi" w:hAnsiTheme="minorHAnsi" w:cstheme="minorHAnsi"/>
                <w:sz w:val="24"/>
                <w:szCs w:val="24"/>
              </w:rPr>
            </w:pPr>
          </w:p>
          <w:p w14:paraId="0642A204" w14:textId="32799056" w:rsidR="003738AA" w:rsidRPr="006615CA" w:rsidRDefault="00B61F28"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Knowledge of, and in sympathy with the Church of England’s vision and values</w:t>
            </w:r>
          </w:p>
        </w:tc>
        <w:tc>
          <w:tcPr>
            <w:tcW w:w="3690" w:type="dxa"/>
          </w:tcPr>
          <w:p w14:paraId="454E382A" w14:textId="2485C46A" w:rsidR="003738AA" w:rsidRPr="006615CA" w:rsidRDefault="00D17AA5" w:rsidP="002B374B">
            <w:pPr>
              <w:spacing w:after="0" w:line="240" w:lineRule="auto"/>
              <w:rPr>
                <w:color w:val="000000" w:themeColor="text1"/>
                <w:sz w:val="24"/>
                <w:szCs w:val="24"/>
              </w:rPr>
            </w:pPr>
            <w:r w:rsidRPr="006615CA">
              <w:rPr>
                <w:color w:val="000000" w:themeColor="text1"/>
                <w:sz w:val="24"/>
                <w:szCs w:val="24"/>
              </w:rPr>
              <w:t>Post-graduate qualification</w:t>
            </w:r>
          </w:p>
        </w:tc>
      </w:tr>
      <w:tr w:rsidR="003738AA" w:rsidRPr="006615CA" w14:paraId="3DDC8CE0" w14:textId="77777777">
        <w:tc>
          <w:tcPr>
            <w:tcW w:w="2160" w:type="dxa"/>
          </w:tcPr>
          <w:p w14:paraId="37C3F698" w14:textId="412E4888" w:rsidR="003738AA" w:rsidRPr="006615CA" w:rsidRDefault="002B374B">
            <w:pPr>
              <w:rPr>
                <w:b/>
                <w:bCs/>
                <w:color w:val="000000" w:themeColor="text1"/>
                <w:sz w:val="24"/>
                <w:szCs w:val="24"/>
              </w:rPr>
            </w:pPr>
            <w:r w:rsidRPr="006615CA">
              <w:rPr>
                <w:b/>
                <w:bCs/>
                <w:color w:val="000000" w:themeColor="text1"/>
                <w:sz w:val="24"/>
                <w:szCs w:val="24"/>
              </w:rPr>
              <w:t>Skills / Aptitude</w:t>
            </w:r>
          </w:p>
          <w:p w14:paraId="73D7FCE2" w14:textId="77777777" w:rsidR="003738AA" w:rsidRPr="006615CA" w:rsidRDefault="003738AA">
            <w:pPr>
              <w:rPr>
                <w:b/>
                <w:bCs/>
                <w:color w:val="000000" w:themeColor="text1"/>
                <w:sz w:val="24"/>
                <w:szCs w:val="24"/>
              </w:rPr>
            </w:pPr>
          </w:p>
          <w:p w14:paraId="400D57DF" w14:textId="77777777" w:rsidR="003738AA" w:rsidRPr="006615CA" w:rsidRDefault="003738AA">
            <w:pPr>
              <w:rPr>
                <w:b/>
                <w:bCs/>
                <w:color w:val="000000" w:themeColor="text1"/>
                <w:sz w:val="24"/>
                <w:szCs w:val="24"/>
              </w:rPr>
            </w:pPr>
          </w:p>
        </w:tc>
        <w:tc>
          <w:tcPr>
            <w:tcW w:w="3690" w:type="dxa"/>
          </w:tcPr>
          <w:p w14:paraId="28CE8830"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Able to articulate a theological understanding of the kingdom of God and a holistic approach to Christian mission.</w:t>
            </w:r>
          </w:p>
          <w:p w14:paraId="593CD1EE" w14:textId="77777777" w:rsidR="00D17AA5" w:rsidRPr="006615CA" w:rsidRDefault="00D17AA5" w:rsidP="00D17AA5">
            <w:pPr>
              <w:spacing w:after="0" w:line="240" w:lineRule="auto"/>
              <w:rPr>
                <w:color w:val="000000" w:themeColor="text1"/>
                <w:sz w:val="24"/>
                <w:szCs w:val="24"/>
              </w:rPr>
            </w:pPr>
          </w:p>
          <w:p w14:paraId="164B747A" w14:textId="58E58409"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Able to relate well to and influence senior leaders in various fields.</w:t>
            </w:r>
          </w:p>
          <w:p w14:paraId="487C4BED" w14:textId="77777777" w:rsidR="00D17AA5" w:rsidRPr="006615CA" w:rsidRDefault="00D17AA5" w:rsidP="00D17AA5">
            <w:pPr>
              <w:spacing w:after="0" w:line="240" w:lineRule="auto"/>
              <w:rPr>
                <w:color w:val="000000" w:themeColor="text1"/>
                <w:sz w:val="24"/>
                <w:szCs w:val="24"/>
              </w:rPr>
            </w:pPr>
          </w:p>
          <w:p w14:paraId="58BF1ABD" w14:textId="0E0AA630" w:rsidR="002B374B" w:rsidRPr="006615CA" w:rsidRDefault="002B374B" w:rsidP="00D17AA5">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Proactive approach, with ability to spot news stories prior to publication.  </w:t>
            </w:r>
          </w:p>
          <w:p w14:paraId="2FDF542F" w14:textId="77777777" w:rsidR="002B374B" w:rsidRPr="006615CA" w:rsidRDefault="002B374B" w:rsidP="002B374B">
            <w:pPr>
              <w:tabs>
                <w:tab w:val="num" w:pos="840"/>
              </w:tabs>
              <w:spacing w:after="0" w:line="240" w:lineRule="auto"/>
              <w:rPr>
                <w:rFonts w:asciiTheme="minorHAnsi" w:hAnsiTheme="minorHAnsi" w:cstheme="minorHAnsi"/>
                <w:sz w:val="24"/>
                <w:szCs w:val="24"/>
              </w:rPr>
            </w:pPr>
          </w:p>
          <w:p w14:paraId="3671AFE2" w14:textId="04F594D8" w:rsidR="002B374B" w:rsidRPr="006615CA" w:rsidRDefault="002B374B" w:rsidP="002B374B">
            <w:pPr>
              <w:tabs>
                <w:tab w:val="num" w:pos="840"/>
              </w:tabs>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work under pressure, to changing and simultaneous deadlines. </w:t>
            </w:r>
          </w:p>
          <w:p w14:paraId="4A36F611" w14:textId="77777777" w:rsidR="002B374B" w:rsidRPr="006615CA" w:rsidRDefault="002B374B" w:rsidP="002B374B">
            <w:pPr>
              <w:tabs>
                <w:tab w:val="num" w:pos="840"/>
              </w:tabs>
              <w:spacing w:after="0" w:line="240" w:lineRule="auto"/>
              <w:rPr>
                <w:rFonts w:asciiTheme="minorHAnsi" w:hAnsiTheme="minorHAnsi" w:cstheme="minorHAnsi"/>
                <w:sz w:val="24"/>
                <w:szCs w:val="24"/>
              </w:rPr>
            </w:pPr>
          </w:p>
          <w:p w14:paraId="4275482B" w14:textId="398AD972" w:rsidR="002B374B" w:rsidRPr="006615CA" w:rsidRDefault="002B374B" w:rsidP="002B374B">
            <w:pPr>
              <w:tabs>
                <w:tab w:val="num" w:pos="840"/>
              </w:tabs>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differentiate important from urgent.  </w:t>
            </w:r>
          </w:p>
          <w:p w14:paraId="6D72EC97" w14:textId="77777777" w:rsidR="002B374B" w:rsidRPr="006615CA" w:rsidRDefault="002B374B" w:rsidP="002B374B">
            <w:pPr>
              <w:spacing w:after="0" w:line="240" w:lineRule="auto"/>
              <w:rPr>
                <w:rFonts w:asciiTheme="minorHAnsi" w:hAnsiTheme="minorHAnsi" w:cstheme="minorHAnsi"/>
                <w:sz w:val="24"/>
                <w:szCs w:val="24"/>
              </w:rPr>
            </w:pPr>
          </w:p>
          <w:p w14:paraId="48AD47D8" w14:textId="77777777" w:rsidR="002B374B" w:rsidRPr="006615CA" w:rsidRDefault="002B374B"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lastRenderedPageBreak/>
              <w:t>Adept and fully conversant with using and understanding social media.</w:t>
            </w:r>
          </w:p>
          <w:p w14:paraId="29646751" w14:textId="77777777" w:rsidR="002B374B" w:rsidRPr="006615CA" w:rsidRDefault="002B374B" w:rsidP="002B374B">
            <w:pPr>
              <w:spacing w:after="0" w:line="240" w:lineRule="auto"/>
              <w:rPr>
                <w:rFonts w:asciiTheme="minorHAnsi" w:hAnsiTheme="minorHAnsi" w:cstheme="minorHAnsi"/>
                <w:sz w:val="24"/>
                <w:szCs w:val="24"/>
              </w:rPr>
            </w:pPr>
          </w:p>
          <w:p w14:paraId="5B9F62CE" w14:textId="15119C17" w:rsidR="002B374B" w:rsidRPr="006615CA" w:rsidRDefault="002B374B"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Excellent communication skills including written, oral, negotiating, influencing</w:t>
            </w:r>
            <w:r w:rsidR="00A27454" w:rsidRPr="006615CA">
              <w:rPr>
                <w:rFonts w:asciiTheme="minorHAnsi" w:hAnsiTheme="minorHAnsi" w:cstheme="minorHAnsi"/>
                <w:sz w:val="24"/>
                <w:szCs w:val="24"/>
              </w:rPr>
              <w:t xml:space="preserve"> and </w:t>
            </w:r>
            <w:r w:rsidRPr="006615CA">
              <w:rPr>
                <w:rFonts w:asciiTheme="minorHAnsi" w:hAnsiTheme="minorHAnsi" w:cstheme="minorHAnsi"/>
                <w:sz w:val="24"/>
                <w:szCs w:val="24"/>
              </w:rPr>
              <w:t xml:space="preserve">presentation skills. </w:t>
            </w:r>
          </w:p>
          <w:p w14:paraId="702DA5BD" w14:textId="77777777" w:rsidR="002B374B" w:rsidRPr="006615CA" w:rsidRDefault="002B374B" w:rsidP="002B374B">
            <w:pPr>
              <w:spacing w:after="0" w:line="240" w:lineRule="auto"/>
              <w:rPr>
                <w:rFonts w:asciiTheme="minorHAnsi" w:hAnsiTheme="minorHAnsi" w:cstheme="minorHAnsi"/>
                <w:sz w:val="24"/>
                <w:szCs w:val="24"/>
              </w:rPr>
            </w:pPr>
          </w:p>
          <w:p w14:paraId="0C9E53CD" w14:textId="223C27B1"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navigate effectively complex organizational structures in delivering work objectives.  </w:t>
            </w:r>
          </w:p>
          <w:p w14:paraId="26D11036" w14:textId="77777777" w:rsidR="00A27454" w:rsidRPr="006615CA" w:rsidRDefault="00A27454" w:rsidP="002B374B">
            <w:pPr>
              <w:autoSpaceDE w:val="0"/>
              <w:autoSpaceDN w:val="0"/>
              <w:adjustRightInd w:val="0"/>
              <w:spacing w:after="0" w:line="240" w:lineRule="auto"/>
              <w:rPr>
                <w:rFonts w:asciiTheme="minorHAnsi" w:hAnsiTheme="minorHAnsi" w:cstheme="minorHAnsi"/>
                <w:sz w:val="24"/>
                <w:szCs w:val="24"/>
              </w:rPr>
            </w:pPr>
          </w:p>
          <w:p w14:paraId="27606411" w14:textId="4D147475"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w:t>
            </w:r>
            <w:r w:rsidR="003E751D" w:rsidRPr="006615CA">
              <w:rPr>
                <w:rFonts w:asciiTheme="minorHAnsi" w:hAnsiTheme="minorHAnsi" w:cstheme="minorHAnsi"/>
                <w:sz w:val="24"/>
                <w:szCs w:val="24"/>
              </w:rPr>
              <w:t>relate well to</w:t>
            </w:r>
            <w:r w:rsidRPr="006615CA">
              <w:rPr>
                <w:rFonts w:asciiTheme="minorHAnsi" w:hAnsiTheme="minorHAnsi" w:cstheme="minorHAnsi"/>
                <w:sz w:val="24"/>
                <w:szCs w:val="24"/>
              </w:rPr>
              <w:t xml:space="preserve"> people</w:t>
            </w:r>
            <w:r w:rsidR="003E751D" w:rsidRPr="006615CA">
              <w:rPr>
                <w:rFonts w:asciiTheme="minorHAnsi" w:hAnsiTheme="minorHAnsi" w:cstheme="minorHAnsi"/>
                <w:sz w:val="24"/>
                <w:szCs w:val="24"/>
              </w:rPr>
              <w:t xml:space="preserve"> of all backgrounds</w:t>
            </w:r>
            <w:r w:rsidRPr="006615CA">
              <w:rPr>
                <w:rFonts w:asciiTheme="minorHAnsi" w:hAnsiTheme="minorHAnsi" w:cstheme="minorHAnsi"/>
                <w:sz w:val="24"/>
                <w:szCs w:val="24"/>
              </w:rPr>
              <w:t xml:space="preserve">.  </w:t>
            </w:r>
          </w:p>
          <w:p w14:paraId="3B30391F" w14:textId="77777777"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p>
          <w:p w14:paraId="37EBB405" w14:textId="058B673B"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represent the Church of England with confidence.  </w:t>
            </w:r>
          </w:p>
          <w:p w14:paraId="4688E334" w14:textId="77777777" w:rsidR="002B374B" w:rsidRPr="006615CA" w:rsidRDefault="002B374B" w:rsidP="002B374B">
            <w:pPr>
              <w:spacing w:after="0" w:line="240" w:lineRule="auto"/>
              <w:rPr>
                <w:rFonts w:asciiTheme="minorHAnsi" w:hAnsiTheme="minorHAnsi" w:cstheme="minorHAnsi"/>
                <w:bCs/>
                <w:color w:val="000000"/>
                <w:sz w:val="24"/>
                <w:szCs w:val="24"/>
              </w:rPr>
            </w:pPr>
          </w:p>
          <w:p w14:paraId="2D3976C3" w14:textId="6B9EFD8C" w:rsidR="002B374B" w:rsidRPr="006615CA" w:rsidRDefault="002B374B" w:rsidP="002B374B">
            <w:pPr>
              <w:spacing w:after="0" w:line="240" w:lineRule="auto"/>
              <w:rPr>
                <w:rFonts w:asciiTheme="minorHAnsi" w:hAnsiTheme="minorHAnsi" w:cstheme="minorHAnsi"/>
                <w:bCs/>
                <w:color w:val="000000"/>
                <w:sz w:val="24"/>
                <w:szCs w:val="24"/>
              </w:rPr>
            </w:pPr>
            <w:r w:rsidRPr="006615CA">
              <w:rPr>
                <w:rFonts w:asciiTheme="minorHAnsi" w:hAnsiTheme="minorHAnsi" w:cstheme="minorHAnsi"/>
                <w:bCs/>
                <w:color w:val="000000"/>
                <w:sz w:val="24"/>
                <w:szCs w:val="24"/>
              </w:rPr>
              <w:t xml:space="preserve">Excellent IT skills, including </w:t>
            </w:r>
            <w:r w:rsidR="00B137FB" w:rsidRPr="006615CA">
              <w:rPr>
                <w:rFonts w:asciiTheme="minorHAnsi" w:hAnsiTheme="minorHAnsi" w:cstheme="minorHAnsi"/>
                <w:bCs/>
                <w:color w:val="000000"/>
                <w:sz w:val="24"/>
                <w:szCs w:val="24"/>
              </w:rPr>
              <w:t>social media scheduling, Canva and video-editing</w:t>
            </w:r>
          </w:p>
          <w:p w14:paraId="65BA36D9" w14:textId="77777777" w:rsidR="002B374B" w:rsidRPr="006615CA" w:rsidRDefault="002B374B" w:rsidP="002B374B">
            <w:pPr>
              <w:spacing w:after="0" w:line="240" w:lineRule="auto"/>
              <w:rPr>
                <w:rFonts w:asciiTheme="minorHAnsi" w:hAnsiTheme="minorHAnsi" w:cstheme="minorHAnsi"/>
                <w:sz w:val="24"/>
                <w:szCs w:val="24"/>
              </w:rPr>
            </w:pPr>
          </w:p>
          <w:p w14:paraId="1AB89723" w14:textId="52AC1B4C" w:rsidR="003738AA" w:rsidRPr="006615CA" w:rsidRDefault="002B374B" w:rsidP="007107AF">
            <w:pPr>
              <w:spacing w:after="0" w:line="240" w:lineRule="auto"/>
              <w:rPr>
                <w:rFonts w:asciiTheme="minorHAnsi" w:hAnsiTheme="minorHAnsi" w:cstheme="minorHAnsi"/>
                <w:sz w:val="24"/>
                <w:szCs w:val="24"/>
              </w:rPr>
            </w:pPr>
            <w:r w:rsidRPr="006615CA">
              <w:rPr>
                <w:rFonts w:asciiTheme="minorHAnsi" w:hAnsiTheme="minorHAnsi" w:cstheme="minorHAnsi"/>
                <w:bCs/>
                <w:color w:val="000000"/>
                <w:sz w:val="24"/>
                <w:szCs w:val="24"/>
              </w:rPr>
              <w:t>Ability to maintain a high level of confidentiality.</w:t>
            </w:r>
            <w:r w:rsidRPr="006615CA">
              <w:rPr>
                <w:rFonts w:asciiTheme="minorHAnsi" w:hAnsiTheme="minorHAnsi" w:cstheme="minorHAnsi"/>
                <w:sz w:val="24"/>
                <w:szCs w:val="24"/>
              </w:rPr>
              <w:t xml:space="preserve"> </w:t>
            </w:r>
          </w:p>
        </w:tc>
        <w:tc>
          <w:tcPr>
            <w:tcW w:w="3690" w:type="dxa"/>
          </w:tcPr>
          <w:p w14:paraId="0735250D"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lastRenderedPageBreak/>
              <w:t>Experience of working with people of different faiths.</w:t>
            </w:r>
          </w:p>
          <w:p w14:paraId="12C37AC3" w14:textId="77777777" w:rsidR="002B374B" w:rsidRPr="006615CA" w:rsidRDefault="002B374B">
            <w:pPr>
              <w:rPr>
                <w:color w:val="000000" w:themeColor="text1"/>
                <w:sz w:val="24"/>
                <w:szCs w:val="24"/>
              </w:rPr>
            </w:pPr>
          </w:p>
          <w:p w14:paraId="47AB9B49" w14:textId="77777777" w:rsidR="002B374B" w:rsidRPr="006615CA" w:rsidRDefault="002B374B">
            <w:pPr>
              <w:rPr>
                <w:color w:val="000000" w:themeColor="text1"/>
                <w:sz w:val="24"/>
                <w:szCs w:val="24"/>
              </w:rPr>
            </w:pPr>
          </w:p>
          <w:p w14:paraId="1462CD11" w14:textId="77777777" w:rsidR="002B374B" w:rsidRPr="006615CA" w:rsidRDefault="002B374B">
            <w:pPr>
              <w:rPr>
                <w:color w:val="000000" w:themeColor="text1"/>
                <w:sz w:val="24"/>
                <w:szCs w:val="24"/>
              </w:rPr>
            </w:pPr>
          </w:p>
          <w:p w14:paraId="0739339B" w14:textId="77777777" w:rsidR="003738AA" w:rsidRPr="006615CA" w:rsidRDefault="003738AA">
            <w:pPr>
              <w:rPr>
                <w:color w:val="000000" w:themeColor="text1"/>
                <w:sz w:val="24"/>
                <w:szCs w:val="24"/>
              </w:rPr>
            </w:pPr>
          </w:p>
          <w:p w14:paraId="387D66C6" w14:textId="77777777" w:rsidR="003738AA" w:rsidRPr="006615CA" w:rsidRDefault="003738AA">
            <w:pPr>
              <w:rPr>
                <w:color w:val="000000" w:themeColor="text1"/>
                <w:sz w:val="24"/>
                <w:szCs w:val="24"/>
              </w:rPr>
            </w:pPr>
          </w:p>
        </w:tc>
      </w:tr>
    </w:tbl>
    <w:p w14:paraId="3720547F" w14:textId="77777777" w:rsidR="00407202" w:rsidRPr="006615CA" w:rsidRDefault="00407202" w:rsidP="00435918">
      <w:pPr>
        <w:pStyle w:val="PlainText"/>
        <w:ind w:right="-101"/>
        <w:rPr>
          <w:rFonts w:asciiTheme="minorHAnsi" w:hAnsiTheme="minorHAnsi" w:cstheme="minorHAnsi"/>
          <w:b/>
          <w:sz w:val="24"/>
          <w:szCs w:val="24"/>
        </w:rPr>
      </w:pPr>
    </w:p>
    <w:p w14:paraId="225F8D08" w14:textId="77777777" w:rsidR="00073854" w:rsidRPr="006615CA" w:rsidRDefault="00073854" w:rsidP="00435918">
      <w:pPr>
        <w:pStyle w:val="PlainText"/>
        <w:ind w:right="-101"/>
        <w:rPr>
          <w:rFonts w:asciiTheme="minorHAnsi" w:hAnsiTheme="minorHAnsi" w:cstheme="minorHAnsi"/>
          <w:b/>
          <w:sz w:val="24"/>
          <w:szCs w:val="24"/>
        </w:rPr>
      </w:pPr>
    </w:p>
    <w:p w14:paraId="77FC2CCE" w14:textId="6E5669B8" w:rsidR="000A5672" w:rsidRPr="006615CA" w:rsidRDefault="000A5672" w:rsidP="00435918">
      <w:pPr>
        <w:pStyle w:val="PlainText"/>
        <w:ind w:right="-101"/>
        <w:rPr>
          <w:rFonts w:asciiTheme="minorHAnsi" w:hAnsiTheme="minorHAnsi" w:cstheme="minorHAnsi"/>
          <w:b/>
          <w:sz w:val="24"/>
          <w:szCs w:val="24"/>
        </w:rPr>
      </w:pPr>
      <w:r w:rsidRPr="006615CA">
        <w:rPr>
          <w:rFonts w:asciiTheme="minorHAnsi" w:hAnsiTheme="minorHAnsi" w:cstheme="minorHAnsi"/>
          <w:b/>
          <w:sz w:val="24"/>
          <w:szCs w:val="24"/>
        </w:rPr>
        <w:t>TERMS OF EMPLOYMENT</w:t>
      </w:r>
    </w:p>
    <w:p w14:paraId="3F9D6F20" w14:textId="77777777" w:rsidR="00073854" w:rsidRPr="006615CA" w:rsidRDefault="00073854" w:rsidP="00435918">
      <w:pPr>
        <w:pStyle w:val="PlainText"/>
        <w:ind w:right="43"/>
        <w:rPr>
          <w:rFonts w:asciiTheme="minorHAnsi" w:hAnsiTheme="minorHAnsi" w:cstheme="minorHAnsi"/>
          <w:b/>
          <w:i/>
          <w:iCs/>
          <w:sz w:val="24"/>
          <w:szCs w:val="24"/>
        </w:rPr>
      </w:pPr>
    </w:p>
    <w:p w14:paraId="204FCA42" w14:textId="010889DC" w:rsidR="000A5672" w:rsidRPr="006615CA" w:rsidRDefault="000A5672" w:rsidP="00435918">
      <w:pPr>
        <w:pStyle w:val="PlainText"/>
        <w:ind w:right="43"/>
        <w:rPr>
          <w:rFonts w:asciiTheme="minorHAnsi" w:hAnsiTheme="minorHAnsi" w:cstheme="minorHAnsi"/>
          <w:b/>
          <w:i/>
          <w:sz w:val="24"/>
          <w:szCs w:val="24"/>
        </w:rPr>
      </w:pPr>
      <w:r w:rsidRPr="006615CA">
        <w:rPr>
          <w:rFonts w:asciiTheme="minorHAnsi" w:hAnsiTheme="minorHAnsi" w:cstheme="minorHAnsi"/>
          <w:b/>
          <w:i/>
          <w:iCs/>
          <w:sz w:val="24"/>
          <w:szCs w:val="24"/>
        </w:rPr>
        <w:t>Salary</w:t>
      </w:r>
    </w:p>
    <w:p w14:paraId="7BDC903E" w14:textId="69C9F5DD" w:rsidR="00E55195" w:rsidRPr="00E55195" w:rsidRDefault="000A5672" w:rsidP="00483539">
      <w:pPr>
        <w:spacing w:after="0" w:line="240" w:lineRule="auto"/>
        <w:rPr>
          <w:rFonts w:asciiTheme="minorHAnsi" w:hAnsiTheme="minorHAnsi" w:cstheme="minorHAnsi"/>
          <w:sz w:val="24"/>
          <w:szCs w:val="24"/>
        </w:rPr>
      </w:pPr>
      <w:r w:rsidRPr="00E55195">
        <w:rPr>
          <w:rFonts w:asciiTheme="minorHAnsi" w:hAnsiTheme="minorHAnsi" w:cstheme="minorHAnsi"/>
          <w:sz w:val="24"/>
          <w:szCs w:val="24"/>
        </w:rPr>
        <w:t>The salary for this post i</w:t>
      </w:r>
      <w:r w:rsidR="00D17AA5" w:rsidRPr="00E55195">
        <w:rPr>
          <w:rFonts w:asciiTheme="minorHAnsi" w:hAnsiTheme="minorHAnsi" w:cstheme="minorHAnsi"/>
          <w:sz w:val="24"/>
          <w:szCs w:val="24"/>
        </w:rPr>
        <w:t xml:space="preserve">s </w:t>
      </w:r>
      <w:r w:rsidR="007D669F" w:rsidRPr="00E55195">
        <w:rPr>
          <w:rFonts w:asciiTheme="minorHAnsi" w:hAnsiTheme="minorHAnsi" w:cstheme="minorHAnsi"/>
          <w:sz w:val="24"/>
          <w:szCs w:val="24"/>
        </w:rPr>
        <w:t>£</w:t>
      </w:r>
      <w:r w:rsidR="00E55195">
        <w:rPr>
          <w:rFonts w:asciiTheme="minorHAnsi" w:hAnsiTheme="minorHAnsi" w:cstheme="minorHAnsi"/>
          <w:sz w:val="24"/>
          <w:szCs w:val="24"/>
        </w:rPr>
        <w:t>22,500</w:t>
      </w:r>
      <w:r w:rsidR="007D669F" w:rsidRPr="00E55195">
        <w:rPr>
          <w:rFonts w:asciiTheme="minorHAnsi" w:hAnsiTheme="minorHAnsi" w:cstheme="minorHAnsi"/>
          <w:sz w:val="24"/>
          <w:szCs w:val="24"/>
        </w:rPr>
        <w:t xml:space="preserve"> FTE </w:t>
      </w:r>
      <w:r w:rsidR="0025645C" w:rsidRPr="00E55195">
        <w:rPr>
          <w:rFonts w:asciiTheme="minorHAnsi" w:hAnsiTheme="minorHAnsi" w:cstheme="minorHAnsi"/>
          <w:sz w:val="24"/>
          <w:szCs w:val="24"/>
        </w:rPr>
        <w:t>(a pro-rata amount based on a full-time salary equivalent of £</w:t>
      </w:r>
      <w:r w:rsidR="00483539">
        <w:rPr>
          <w:rFonts w:asciiTheme="minorHAnsi" w:hAnsiTheme="minorHAnsi" w:cstheme="minorHAnsi"/>
          <w:sz w:val="24"/>
          <w:szCs w:val="24"/>
        </w:rPr>
        <w:t>45,000</w:t>
      </w:r>
      <w:r w:rsidR="0025645C" w:rsidRPr="00E55195">
        <w:rPr>
          <w:rFonts w:asciiTheme="minorHAnsi" w:hAnsiTheme="minorHAnsi" w:cstheme="minorHAnsi"/>
          <w:sz w:val="24"/>
          <w:szCs w:val="24"/>
        </w:rPr>
        <w:t xml:space="preserve"> per annum FTE</w:t>
      </w:r>
      <w:r w:rsidR="00793297">
        <w:rPr>
          <w:rFonts w:asciiTheme="minorHAnsi" w:hAnsiTheme="minorHAnsi" w:cstheme="minorHAnsi"/>
          <w:sz w:val="24"/>
          <w:szCs w:val="24"/>
        </w:rPr>
        <w:t xml:space="preserve"> depending on experience</w:t>
      </w:r>
      <w:r w:rsidR="0025645C" w:rsidRPr="00E55195">
        <w:rPr>
          <w:rFonts w:asciiTheme="minorHAnsi" w:hAnsiTheme="minorHAnsi" w:cstheme="minorHAnsi"/>
          <w:sz w:val="24"/>
          <w:szCs w:val="24"/>
        </w:rPr>
        <w:t>).</w:t>
      </w:r>
      <w:r w:rsidR="00E55195" w:rsidRPr="00E55195">
        <w:rPr>
          <w:rFonts w:asciiTheme="minorHAnsi" w:hAnsiTheme="minorHAnsi" w:cstheme="minorHAnsi"/>
          <w:sz w:val="24"/>
          <w:szCs w:val="24"/>
        </w:rPr>
        <w:t xml:space="preserve"> The salary is in line with Band 4 of the National Church Institutions’ (NCI) pay scales.</w:t>
      </w:r>
    </w:p>
    <w:p w14:paraId="43FF7288" w14:textId="57968D63" w:rsidR="007E022A" w:rsidRDefault="007E022A" w:rsidP="00435918">
      <w:pPr>
        <w:spacing w:after="0" w:line="240" w:lineRule="auto"/>
        <w:rPr>
          <w:rFonts w:asciiTheme="minorHAnsi" w:hAnsiTheme="minorHAnsi" w:cstheme="minorHAnsi"/>
          <w:b/>
          <w:bCs/>
          <w:sz w:val="24"/>
          <w:szCs w:val="24"/>
        </w:rPr>
      </w:pPr>
    </w:p>
    <w:p w14:paraId="6A0DEE42" w14:textId="77777777" w:rsidR="0025645C" w:rsidRPr="006615CA" w:rsidRDefault="0025645C" w:rsidP="00435918">
      <w:pPr>
        <w:spacing w:after="0" w:line="240" w:lineRule="auto"/>
        <w:rPr>
          <w:rFonts w:asciiTheme="minorHAnsi" w:hAnsiTheme="minorHAnsi" w:cstheme="minorHAnsi"/>
          <w:b/>
          <w:bCs/>
          <w:sz w:val="24"/>
          <w:szCs w:val="24"/>
        </w:rPr>
      </w:pPr>
    </w:p>
    <w:p w14:paraId="51992F79" w14:textId="26A2861B"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Pension Contributions </w:t>
      </w:r>
    </w:p>
    <w:p w14:paraId="32EB9348" w14:textId="77777777" w:rsidR="00535C6A" w:rsidRPr="006615CA" w:rsidRDefault="00535C6A" w:rsidP="00535C6A">
      <w:pPr>
        <w:pStyle w:val="NormalWeb"/>
        <w:spacing w:before="0" w:beforeAutospacing="0" w:after="0" w:afterAutospacing="0"/>
        <w:jc w:val="both"/>
        <w:rPr>
          <w:rFonts w:asciiTheme="minorHAnsi" w:hAnsiTheme="minorHAnsi" w:cstheme="minorHAnsi"/>
        </w:rPr>
      </w:pPr>
      <w:r w:rsidRPr="006615CA">
        <w:rPr>
          <w:rFonts w:asciiTheme="minorHAnsi" w:hAnsiTheme="minorHAnsi" w:cstheme="minorHAnsi"/>
        </w:rPr>
        <w:t>Non-clergy staff will be automatically enrolled into the in the Pension Builder 2014 Pension Plan (PB2014) in line with legislation unless they choose to opt out. Clergy already in the Church of England Funded Pensions Scheme (CEFPS) will have the option of either remaining in this scheme or joining the PB14 scheme. Employees enrolled into PB2014 are required to contribute 3% of their pensionable salary. The employee can change their contribution at any time. The employer matches contributions in whole percentages up to 3%.</w:t>
      </w:r>
    </w:p>
    <w:p w14:paraId="6E3AACD5" w14:textId="77777777" w:rsidR="007E022A" w:rsidRPr="006615CA" w:rsidRDefault="007E022A" w:rsidP="00435918">
      <w:pPr>
        <w:spacing w:after="0" w:line="240" w:lineRule="auto"/>
        <w:rPr>
          <w:rFonts w:asciiTheme="minorHAnsi" w:hAnsiTheme="minorHAnsi" w:cstheme="minorHAnsi"/>
          <w:b/>
          <w:bCs/>
          <w:sz w:val="24"/>
          <w:szCs w:val="24"/>
          <w:lang w:val="en-US"/>
        </w:rPr>
      </w:pPr>
    </w:p>
    <w:p w14:paraId="1EF1D72B" w14:textId="39D9A924"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Hours of work </w:t>
      </w:r>
    </w:p>
    <w:p w14:paraId="3ED843C5" w14:textId="167A3B6B" w:rsidR="00301FE1" w:rsidRPr="006615CA" w:rsidRDefault="00301FE1" w:rsidP="00435918">
      <w:pPr>
        <w:spacing w:after="0" w:line="240" w:lineRule="auto"/>
        <w:rPr>
          <w:rFonts w:asciiTheme="minorHAnsi" w:hAnsiTheme="minorHAnsi" w:cstheme="minorHAnsi"/>
          <w:sz w:val="24"/>
          <w:szCs w:val="24"/>
        </w:rPr>
      </w:pPr>
      <w:r w:rsidRPr="007D669F">
        <w:rPr>
          <w:rFonts w:asciiTheme="minorHAnsi" w:hAnsiTheme="minorHAnsi" w:cstheme="minorHAnsi"/>
          <w:sz w:val="24"/>
          <w:szCs w:val="24"/>
        </w:rPr>
        <w:t xml:space="preserve">The hours of work will be </w:t>
      </w:r>
      <w:r w:rsidR="007A0339" w:rsidRPr="007D669F">
        <w:rPr>
          <w:rFonts w:asciiTheme="minorHAnsi" w:hAnsiTheme="minorHAnsi" w:cstheme="minorHAnsi"/>
          <w:sz w:val="24"/>
          <w:szCs w:val="24"/>
        </w:rPr>
        <w:t>17.</w:t>
      </w:r>
      <w:r w:rsidR="007C08B4" w:rsidRPr="007D669F">
        <w:rPr>
          <w:rFonts w:asciiTheme="minorHAnsi" w:hAnsiTheme="minorHAnsi" w:cstheme="minorHAnsi"/>
          <w:sz w:val="24"/>
          <w:szCs w:val="24"/>
        </w:rPr>
        <w:t>5</w:t>
      </w:r>
      <w:r w:rsidRPr="007D669F">
        <w:rPr>
          <w:rFonts w:asciiTheme="minorHAnsi" w:hAnsiTheme="minorHAnsi" w:cstheme="minorHAnsi"/>
          <w:sz w:val="24"/>
          <w:szCs w:val="24"/>
        </w:rPr>
        <w:t xml:space="preserve"> hours per week</w:t>
      </w:r>
      <w:r w:rsidR="00E01AC5" w:rsidRPr="006615CA">
        <w:rPr>
          <w:rFonts w:asciiTheme="minorHAnsi" w:hAnsiTheme="minorHAnsi" w:cstheme="minorHAnsi"/>
          <w:sz w:val="24"/>
          <w:szCs w:val="24"/>
        </w:rPr>
        <w:t xml:space="preserve"> </w:t>
      </w:r>
      <w:r w:rsidRPr="006615CA">
        <w:rPr>
          <w:rFonts w:asciiTheme="minorHAnsi" w:hAnsiTheme="minorHAnsi" w:cstheme="minorHAnsi"/>
          <w:sz w:val="24"/>
          <w:szCs w:val="24"/>
        </w:rPr>
        <w:t xml:space="preserve">exclusive of a one-hour unpaid lunch break, to be taken at a time agreed with the Bishop, but some flexibility will be required from time to time, including evenings and weekends. </w:t>
      </w:r>
    </w:p>
    <w:p w14:paraId="52F3F873" w14:textId="77777777" w:rsidR="007E022A" w:rsidRPr="006615CA" w:rsidRDefault="007E022A" w:rsidP="00435918">
      <w:pPr>
        <w:spacing w:after="0" w:line="240" w:lineRule="auto"/>
        <w:rPr>
          <w:rFonts w:asciiTheme="minorHAnsi" w:hAnsiTheme="minorHAnsi" w:cstheme="minorHAnsi"/>
          <w:b/>
          <w:bCs/>
          <w:sz w:val="24"/>
          <w:szCs w:val="24"/>
        </w:rPr>
      </w:pPr>
    </w:p>
    <w:p w14:paraId="09ACAA6C" w14:textId="5C0550A7"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lastRenderedPageBreak/>
        <w:t xml:space="preserve">Annual Leave </w:t>
      </w:r>
    </w:p>
    <w:p w14:paraId="40129A25" w14:textId="0A57F999" w:rsidR="00301FE1" w:rsidRPr="006615CA" w:rsidRDefault="00301FE1" w:rsidP="00435918">
      <w:pPr>
        <w:spacing w:after="0" w:line="240" w:lineRule="auto"/>
        <w:rPr>
          <w:rFonts w:asciiTheme="minorHAnsi" w:hAnsiTheme="minorHAnsi" w:cstheme="minorHAnsi"/>
          <w:sz w:val="24"/>
          <w:szCs w:val="24"/>
        </w:rPr>
      </w:pPr>
      <w:r w:rsidRPr="007D669F">
        <w:rPr>
          <w:rFonts w:asciiTheme="minorHAnsi" w:hAnsiTheme="minorHAnsi" w:cstheme="minorHAnsi"/>
          <w:sz w:val="24"/>
          <w:szCs w:val="24"/>
        </w:rPr>
        <w:t xml:space="preserve">An entitlement of </w:t>
      </w:r>
      <w:r w:rsidR="007A0339" w:rsidRPr="007D669F">
        <w:rPr>
          <w:rFonts w:asciiTheme="minorHAnsi" w:hAnsiTheme="minorHAnsi" w:cstheme="minorHAnsi"/>
          <w:sz w:val="24"/>
          <w:szCs w:val="24"/>
        </w:rPr>
        <w:t>12.</w:t>
      </w:r>
      <w:r w:rsidR="00011945" w:rsidRPr="007D669F">
        <w:rPr>
          <w:rFonts w:asciiTheme="minorHAnsi" w:hAnsiTheme="minorHAnsi" w:cstheme="minorHAnsi"/>
          <w:sz w:val="24"/>
          <w:szCs w:val="24"/>
        </w:rPr>
        <w:t>5</w:t>
      </w:r>
      <w:r w:rsidRPr="007D669F">
        <w:rPr>
          <w:rFonts w:asciiTheme="minorHAnsi" w:hAnsiTheme="minorHAnsi" w:cstheme="minorHAnsi"/>
          <w:sz w:val="24"/>
          <w:szCs w:val="24"/>
        </w:rPr>
        <w:t xml:space="preserve"> days paid annual leave per leave year. This</w:t>
      </w:r>
      <w:r w:rsidRPr="006615CA">
        <w:rPr>
          <w:rFonts w:asciiTheme="minorHAnsi" w:hAnsiTheme="minorHAnsi" w:cstheme="minorHAnsi"/>
          <w:sz w:val="24"/>
          <w:szCs w:val="24"/>
        </w:rPr>
        <w:t xml:space="preserve"> is exclusive of public and additional holidays. The leave year runs from 1</w:t>
      </w:r>
      <w:r w:rsidRPr="006615CA">
        <w:rPr>
          <w:rFonts w:asciiTheme="minorHAnsi" w:hAnsiTheme="minorHAnsi" w:cstheme="minorHAnsi"/>
          <w:position w:val="8"/>
          <w:sz w:val="24"/>
          <w:szCs w:val="24"/>
        </w:rPr>
        <w:t xml:space="preserve">st </w:t>
      </w:r>
      <w:r w:rsidRPr="006615CA">
        <w:rPr>
          <w:rFonts w:asciiTheme="minorHAnsi" w:hAnsiTheme="minorHAnsi" w:cstheme="minorHAnsi"/>
          <w:sz w:val="24"/>
          <w:szCs w:val="24"/>
        </w:rPr>
        <w:t>January to 31</w:t>
      </w:r>
      <w:r w:rsidRPr="006615CA">
        <w:rPr>
          <w:rFonts w:asciiTheme="minorHAnsi" w:hAnsiTheme="minorHAnsi" w:cstheme="minorHAnsi"/>
          <w:position w:val="8"/>
          <w:sz w:val="24"/>
          <w:szCs w:val="24"/>
        </w:rPr>
        <w:t xml:space="preserve">st </w:t>
      </w:r>
      <w:r w:rsidRPr="006615CA">
        <w:rPr>
          <w:rFonts w:asciiTheme="minorHAnsi" w:hAnsiTheme="minorHAnsi" w:cstheme="minorHAnsi"/>
          <w:sz w:val="24"/>
          <w:szCs w:val="24"/>
        </w:rPr>
        <w:t xml:space="preserve">December. </w:t>
      </w:r>
    </w:p>
    <w:p w14:paraId="6E597DC5" w14:textId="77777777" w:rsidR="007E022A" w:rsidRPr="006615CA" w:rsidRDefault="007E022A" w:rsidP="00435918">
      <w:pPr>
        <w:spacing w:after="0" w:line="240" w:lineRule="auto"/>
        <w:rPr>
          <w:rFonts w:asciiTheme="minorHAnsi" w:hAnsiTheme="minorHAnsi" w:cstheme="minorHAnsi"/>
          <w:b/>
          <w:bCs/>
          <w:sz w:val="24"/>
          <w:szCs w:val="24"/>
        </w:rPr>
      </w:pPr>
    </w:p>
    <w:p w14:paraId="24B05E07" w14:textId="1FC547A0"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Notice </w:t>
      </w:r>
    </w:p>
    <w:p w14:paraId="1D13EB31" w14:textId="77777777"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The notice period is one month on either side or that to which the employee is entitled in accordance with current employment legislation, whichever is greater or by pay in lieu of notice by the employer. Should the employee be summarily dismissed on the grounds of gross misconduct, the employment may be terminated without notice. </w:t>
      </w:r>
    </w:p>
    <w:p w14:paraId="4170F2B1" w14:textId="77777777" w:rsidR="007E022A" w:rsidRPr="006615CA" w:rsidRDefault="007E022A" w:rsidP="00435918">
      <w:pPr>
        <w:spacing w:after="0" w:line="240" w:lineRule="auto"/>
        <w:rPr>
          <w:rFonts w:asciiTheme="minorHAnsi" w:hAnsiTheme="minorHAnsi" w:cstheme="minorHAnsi"/>
          <w:b/>
          <w:bCs/>
          <w:sz w:val="24"/>
          <w:szCs w:val="24"/>
        </w:rPr>
      </w:pPr>
    </w:p>
    <w:p w14:paraId="20327691" w14:textId="7A3AEBB2"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Contract </w:t>
      </w:r>
    </w:p>
    <w:p w14:paraId="01AA13FD" w14:textId="77777777" w:rsidR="00073854" w:rsidRPr="006615CA" w:rsidRDefault="00073854" w:rsidP="00073854">
      <w:pPr>
        <w:spacing w:after="0" w:line="240" w:lineRule="auto"/>
        <w:rPr>
          <w:rFonts w:asciiTheme="minorHAnsi" w:hAnsiTheme="minorHAnsi" w:cstheme="minorHAnsi"/>
          <w:bCs/>
          <w:sz w:val="24"/>
          <w:szCs w:val="24"/>
        </w:rPr>
      </w:pPr>
      <w:r w:rsidRPr="006615CA">
        <w:rPr>
          <w:rFonts w:asciiTheme="minorHAnsi" w:hAnsiTheme="minorHAnsi" w:cstheme="minorHAnsi"/>
          <w:sz w:val="24"/>
          <w:szCs w:val="24"/>
        </w:rPr>
        <w:t>The post is offered on a one year fixed-term contract (maternity cover), subject to a one-month probationary period.</w:t>
      </w:r>
    </w:p>
    <w:p w14:paraId="0445DAC2" w14:textId="1CB5B33E" w:rsidR="003F7936" w:rsidRPr="006615CA" w:rsidRDefault="003F7936" w:rsidP="00073854">
      <w:pPr>
        <w:spacing w:after="0" w:line="240" w:lineRule="auto"/>
        <w:rPr>
          <w:rFonts w:asciiTheme="minorHAnsi" w:hAnsiTheme="minorHAnsi" w:cstheme="minorHAnsi"/>
          <w:sz w:val="24"/>
          <w:szCs w:val="24"/>
        </w:rPr>
      </w:pPr>
    </w:p>
    <w:sectPr w:rsidR="003F7936" w:rsidRPr="006615CA" w:rsidSect="005E3C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6B17" w14:textId="77777777" w:rsidR="005E3C70" w:rsidRDefault="005E3C70" w:rsidP="00111F8C">
      <w:pPr>
        <w:spacing w:after="0" w:line="240" w:lineRule="auto"/>
      </w:pPr>
      <w:r>
        <w:separator/>
      </w:r>
    </w:p>
  </w:endnote>
  <w:endnote w:type="continuationSeparator" w:id="0">
    <w:p w14:paraId="5FF3E29B" w14:textId="77777777" w:rsidR="005E3C70" w:rsidRDefault="005E3C70" w:rsidP="00111F8C">
      <w:pPr>
        <w:spacing w:after="0" w:line="240" w:lineRule="auto"/>
      </w:pPr>
      <w:r>
        <w:continuationSeparator/>
      </w:r>
    </w:p>
  </w:endnote>
  <w:endnote w:type="continuationNotice" w:id="1">
    <w:p w14:paraId="59086519" w14:textId="77777777" w:rsidR="005E3C70" w:rsidRDefault="005E3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C29E" w14:textId="77777777" w:rsidR="00501537" w:rsidRDefault="005015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8D17E0" w14:textId="77777777" w:rsidR="00501537" w:rsidRDefault="00501537" w:rsidP="005015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08F1" w14:textId="77777777" w:rsidR="00501537" w:rsidRDefault="005015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2C9C">
      <w:rPr>
        <w:rStyle w:val="PageNumber"/>
        <w:noProof/>
      </w:rPr>
      <w:t>1</w:t>
    </w:r>
    <w:r>
      <w:rPr>
        <w:rStyle w:val="PageNumber"/>
      </w:rPr>
      <w:fldChar w:fldCharType="end"/>
    </w:r>
  </w:p>
  <w:p w14:paraId="01FCEE4F" w14:textId="77777777" w:rsidR="00501537" w:rsidRDefault="00501537" w:rsidP="005015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E6D9" w14:textId="77777777" w:rsidR="00651A9A" w:rsidRDefault="00651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2C1E2" w14:textId="77777777" w:rsidR="005E3C70" w:rsidRDefault="005E3C70" w:rsidP="00111F8C">
      <w:pPr>
        <w:spacing w:after="0" w:line="240" w:lineRule="auto"/>
      </w:pPr>
      <w:r>
        <w:separator/>
      </w:r>
    </w:p>
  </w:footnote>
  <w:footnote w:type="continuationSeparator" w:id="0">
    <w:p w14:paraId="695F0B13" w14:textId="77777777" w:rsidR="005E3C70" w:rsidRDefault="005E3C70" w:rsidP="00111F8C">
      <w:pPr>
        <w:spacing w:after="0" w:line="240" w:lineRule="auto"/>
      </w:pPr>
      <w:r>
        <w:continuationSeparator/>
      </w:r>
    </w:p>
  </w:footnote>
  <w:footnote w:type="continuationNotice" w:id="1">
    <w:p w14:paraId="614C6914" w14:textId="77777777" w:rsidR="005E3C70" w:rsidRDefault="005E3C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AAE7" w14:textId="4ACCC08E" w:rsidR="00651A9A" w:rsidRDefault="00651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D20E" w14:textId="2703446B" w:rsidR="00651A9A" w:rsidRDefault="00651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132B" w14:textId="1CD79F94" w:rsidR="00651A9A" w:rsidRDefault="00651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21"/>
    <w:multiLevelType w:val="hybridMultilevel"/>
    <w:tmpl w:val="0782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919F9"/>
    <w:multiLevelType w:val="hybridMultilevel"/>
    <w:tmpl w:val="278C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D0DD3"/>
    <w:multiLevelType w:val="hybridMultilevel"/>
    <w:tmpl w:val="12C6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A22B2"/>
    <w:multiLevelType w:val="hybridMultilevel"/>
    <w:tmpl w:val="80C44B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8C4B2D"/>
    <w:multiLevelType w:val="hybridMultilevel"/>
    <w:tmpl w:val="763C6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95CF1"/>
    <w:multiLevelType w:val="hybridMultilevel"/>
    <w:tmpl w:val="CA42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46EF6"/>
    <w:multiLevelType w:val="hybridMultilevel"/>
    <w:tmpl w:val="2B0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15A17"/>
    <w:multiLevelType w:val="hybridMultilevel"/>
    <w:tmpl w:val="FDB6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577BA"/>
    <w:multiLevelType w:val="hybridMultilevel"/>
    <w:tmpl w:val="FD48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E6175"/>
    <w:multiLevelType w:val="hybridMultilevel"/>
    <w:tmpl w:val="3C80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32938"/>
    <w:multiLevelType w:val="hybridMultilevel"/>
    <w:tmpl w:val="2E2C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C697F"/>
    <w:multiLevelType w:val="hybridMultilevel"/>
    <w:tmpl w:val="05A8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76F5A"/>
    <w:multiLevelType w:val="hybridMultilevel"/>
    <w:tmpl w:val="2D14D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27B0F"/>
    <w:multiLevelType w:val="hybridMultilevel"/>
    <w:tmpl w:val="882C7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458EB"/>
    <w:multiLevelType w:val="hybridMultilevel"/>
    <w:tmpl w:val="317E0C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AB0725"/>
    <w:multiLevelType w:val="hybridMultilevel"/>
    <w:tmpl w:val="7A40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E0AA0"/>
    <w:multiLevelType w:val="multilevel"/>
    <w:tmpl w:val="9F7C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A16519"/>
    <w:multiLevelType w:val="hybridMultilevel"/>
    <w:tmpl w:val="72BC33D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03C37BE"/>
    <w:multiLevelType w:val="hybridMultilevel"/>
    <w:tmpl w:val="642C7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5134"/>
    <w:multiLevelType w:val="hybridMultilevel"/>
    <w:tmpl w:val="F450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E4BDE"/>
    <w:multiLevelType w:val="hybridMultilevel"/>
    <w:tmpl w:val="965E3D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9143EC"/>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40677161"/>
    <w:multiLevelType w:val="hybridMultilevel"/>
    <w:tmpl w:val="DE58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80DCE"/>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24" w15:restartNumberingAfterBreak="0">
    <w:nsid w:val="4CA33B6B"/>
    <w:multiLevelType w:val="hybridMultilevel"/>
    <w:tmpl w:val="2F2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11C88"/>
    <w:multiLevelType w:val="hybridMultilevel"/>
    <w:tmpl w:val="826018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2C319D"/>
    <w:multiLevelType w:val="hybridMultilevel"/>
    <w:tmpl w:val="2EC25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316B75"/>
    <w:multiLevelType w:val="hybridMultilevel"/>
    <w:tmpl w:val="5448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D456E"/>
    <w:multiLevelType w:val="hybridMultilevel"/>
    <w:tmpl w:val="08A02DD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4D5557"/>
    <w:multiLevelType w:val="hybridMultilevel"/>
    <w:tmpl w:val="E39C5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3E56A3"/>
    <w:multiLevelType w:val="hybridMultilevel"/>
    <w:tmpl w:val="CCD8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C57BCD"/>
    <w:multiLevelType w:val="hybridMultilevel"/>
    <w:tmpl w:val="67EE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826429"/>
    <w:multiLevelType w:val="hybridMultilevel"/>
    <w:tmpl w:val="A6C44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D77743"/>
    <w:multiLevelType w:val="hybridMultilevel"/>
    <w:tmpl w:val="4A30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65FFD"/>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35" w15:restartNumberingAfterBreak="0">
    <w:nsid w:val="6D216C96"/>
    <w:multiLevelType w:val="hybridMultilevel"/>
    <w:tmpl w:val="D5EC73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E425C5"/>
    <w:multiLevelType w:val="hybridMultilevel"/>
    <w:tmpl w:val="6F86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D7532"/>
    <w:multiLevelType w:val="hybridMultilevel"/>
    <w:tmpl w:val="9A4C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83FF6"/>
    <w:multiLevelType w:val="hybridMultilevel"/>
    <w:tmpl w:val="EB46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E4519"/>
    <w:multiLevelType w:val="hybridMultilevel"/>
    <w:tmpl w:val="3196973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9AB762F"/>
    <w:multiLevelType w:val="hybridMultilevel"/>
    <w:tmpl w:val="5338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D5A9F"/>
    <w:multiLevelType w:val="hybridMultilevel"/>
    <w:tmpl w:val="99D4C348"/>
    <w:lvl w:ilvl="0" w:tplc="5C8E4C5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66C25"/>
    <w:multiLevelType w:val="hybridMultilevel"/>
    <w:tmpl w:val="2E68A45C"/>
    <w:lvl w:ilvl="0" w:tplc="040208E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41393136">
    <w:abstractNumId w:val="0"/>
  </w:num>
  <w:num w:numId="2" w16cid:durableId="398600840">
    <w:abstractNumId w:val="18"/>
  </w:num>
  <w:num w:numId="3" w16cid:durableId="2026637112">
    <w:abstractNumId w:val="22"/>
  </w:num>
  <w:num w:numId="4" w16cid:durableId="867914644">
    <w:abstractNumId w:val="30"/>
  </w:num>
  <w:num w:numId="5" w16cid:durableId="1649284912">
    <w:abstractNumId w:val="36"/>
  </w:num>
  <w:num w:numId="6" w16cid:durableId="245000147">
    <w:abstractNumId w:val="31"/>
  </w:num>
  <w:num w:numId="7" w16cid:durableId="1190485925">
    <w:abstractNumId w:val="37"/>
  </w:num>
  <w:num w:numId="8" w16cid:durableId="1659071232">
    <w:abstractNumId w:val="5"/>
  </w:num>
  <w:num w:numId="9" w16cid:durableId="786200598">
    <w:abstractNumId w:val="19"/>
  </w:num>
  <w:num w:numId="10" w16cid:durableId="1727995767">
    <w:abstractNumId w:val="2"/>
  </w:num>
  <w:num w:numId="11" w16cid:durableId="1506020732">
    <w:abstractNumId w:val="7"/>
  </w:num>
  <w:num w:numId="12" w16cid:durableId="1952976677">
    <w:abstractNumId w:val="41"/>
  </w:num>
  <w:num w:numId="13" w16cid:durableId="1224876104">
    <w:abstractNumId w:val="42"/>
  </w:num>
  <w:num w:numId="14" w16cid:durableId="752319237">
    <w:abstractNumId w:val="6"/>
  </w:num>
  <w:num w:numId="15" w16cid:durableId="1153527017">
    <w:abstractNumId w:val="38"/>
  </w:num>
  <w:num w:numId="16" w16cid:durableId="176821398">
    <w:abstractNumId w:val="40"/>
  </w:num>
  <w:num w:numId="17" w16cid:durableId="1457333137">
    <w:abstractNumId w:val="12"/>
  </w:num>
  <w:num w:numId="18" w16cid:durableId="821046189">
    <w:abstractNumId w:val="10"/>
  </w:num>
  <w:num w:numId="19" w16cid:durableId="1073888356">
    <w:abstractNumId w:val="33"/>
  </w:num>
  <w:num w:numId="20" w16cid:durableId="1881673331">
    <w:abstractNumId w:val="27"/>
  </w:num>
  <w:num w:numId="21" w16cid:durableId="461778066">
    <w:abstractNumId w:val="9"/>
  </w:num>
  <w:num w:numId="22" w16cid:durableId="1810635505">
    <w:abstractNumId w:val="17"/>
  </w:num>
  <w:num w:numId="23" w16cid:durableId="323975759">
    <w:abstractNumId w:val="25"/>
  </w:num>
  <w:num w:numId="24" w16cid:durableId="1532721031">
    <w:abstractNumId w:val="8"/>
  </w:num>
  <w:num w:numId="25" w16cid:durableId="1527908290">
    <w:abstractNumId w:val="26"/>
  </w:num>
  <w:num w:numId="26" w16cid:durableId="1279098305">
    <w:abstractNumId w:val="1"/>
  </w:num>
  <w:num w:numId="27" w16cid:durableId="1306937525">
    <w:abstractNumId w:val="3"/>
  </w:num>
  <w:num w:numId="28" w16cid:durableId="788931867">
    <w:abstractNumId w:val="20"/>
  </w:num>
  <w:num w:numId="29" w16cid:durableId="912278842">
    <w:abstractNumId w:val="29"/>
  </w:num>
  <w:num w:numId="30" w16cid:durableId="1489175726">
    <w:abstractNumId w:val="15"/>
  </w:num>
  <w:num w:numId="31" w16cid:durableId="1980529252">
    <w:abstractNumId w:val="14"/>
  </w:num>
  <w:num w:numId="32" w16cid:durableId="243271399">
    <w:abstractNumId w:val="13"/>
  </w:num>
  <w:num w:numId="33" w16cid:durableId="681588312">
    <w:abstractNumId w:val="16"/>
  </w:num>
  <w:num w:numId="34" w16cid:durableId="708645406">
    <w:abstractNumId w:val="32"/>
  </w:num>
  <w:num w:numId="35" w16cid:durableId="337927052">
    <w:abstractNumId w:val="24"/>
  </w:num>
  <w:num w:numId="36" w16cid:durableId="1447501791">
    <w:abstractNumId w:val="23"/>
  </w:num>
  <w:num w:numId="37" w16cid:durableId="557937556">
    <w:abstractNumId w:val="34"/>
  </w:num>
  <w:num w:numId="38" w16cid:durableId="1160074836">
    <w:abstractNumId w:val="21"/>
  </w:num>
  <w:num w:numId="39" w16cid:durableId="266305110">
    <w:abstractNumId w:val="39"/>
  </w:num>
  <w:num w:numId="40" w16cid:durableId="2135439208">
    <w:abstractNumId w:val="4"/>
  </w:num>
  <w:num w:numId="41" w16cid:durableId="509107917">
    <w:abstractNumId w:val="35"/>
  </w:num>
  <w:num w:numId="42" w16cid:durableId="655301306">
    <w:abstractNumId w:val="28"/>
  </w:num>
  <w:num w:numId="43" w16cid:durableId="1181313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85"/>
    <w:rsid w:val="00011945"/>
    <w:rsid w:val="0001796C"/>
    <w:rsid w:val="000222DB"/>
    <w:rsid w:val="000305C4"/>
    <w:rsid w:val="00035B90"/>
    <w:rsid w:val="0004102B"/>
    <w:rsid w:val="0005046A"/>
    <w:rsid w:val="0005090D"/>
    <w:rsid w:val="00051833"/>
    <w:rsid w:val="00052996"/>
    <w:rsid w:val="000533E7"/>
    <w:rsid w:val="000544BC"/>
    <w:rsid w:val="00061198"/>
    <w:rsid w:val="00064D75"/>
    <w:rsid w:val="00067497"/>
    <w:rsid w:val="00073854"/>
    <w:rsid w:val="00073901"/>
    <w:rsid w:val="00080669"/>
    <w:rsid w:val="000830B4"/>
    <w:rsid w:val="00083DF1"/>
    <w:rsid w:val="000850B4"/>
    <w:rsid w:val="000A5672"/>
    <w:rsid w:val="000B5E62"/>
    <w:rsid w:val="000B6406"/>
    <w:rsid w:val="000E04D1"/>
    <w:rsid w:val="000E0C28"/>
    <w:rsid w:val="000E1D57"/>
    <w:rsid w:val="000E4E9A"/>
    <w:rsid w:val="000E56DA"/>
    <w:rsid w:val="000F059A"/>
    <w:rsid w:val="000F1231"/>
    <w:rsid w:val="000F57F4"/>
    <w:rsid w:val="000F78DB"/>
    <w:rsid w:val="00102B3B"/>
    <w:rsid w:val="00111F8C"/>
    <w:rsid w:val="00113B84"/>
    <w:rsid w:val="00114E9F"/>
    <w:rsid w:val="001159CE"/>
    <w:rsid w:val="00125B0E"/>
    <w:rsid w:val="00140A0B"/>
    <w:rsid w:val="001449E6"/>
    <w:rsid w:val="00154F0F"/>
    <w:rsid w:val="00154F48"/>
    <w:rsid w:val="00171B56"/>
    <w:rsid w:val="00181279"/>
    <w:rsid w:val="001816BF"/>
    <w:rsid w:val="00187075"/>
    <w:rsid w:val="001A210A"/>
    <w:rsid w:val="001A253F"/>
    <w:rsid w:val="001A3828"/>
    <w:rsid w:val="001A5D61"/>
    <w:rsid w:val="001C1FCD"/>
    <w:rsid w:val="001D2C60"/>
    <w:rsid w:val="001E210A"/>
    <w:rsid w:val="001E501D"/>
    <w:rsid w:val="001F0443"/>
    <w:rsid w:val="001F3247"/>
    <w:rsid w:val="002055F4"/>
    <w:rsid w:val="00211128"/>
    <w:rsid w:val="00221859"/>
    <w:rsid w:val="002230C8"/>
    <w:rsid w:val="0022385A"/>
    <w:rsid w:val="002238A0"/>
    <w:rsid w:val="00237C4D"/>
    <w:rsid w:val="00250B7E"/>
    <w:rsid w:val="002547AB"/>
    <w:rsid w:val="0025645C"/>
    <w:rsid w:val="0026051B"/>
    <w:rsid w:val="0026417A"/>
    <w:rsid w:val="0026715F"/>
    <w:rsid w:val="00274D18"/>
    <w:rsid w:val="00274F21"/>
    <w:rsid w:val="002835D6"/>
    <w:rsid w:val="00296421"/>
    <w:rsid w:val="002A01B4"/>
    <w:rsid w:val="002B1D15"/>
    <w:rsid w:val="002B374B"/>
    <w:rsid w:val="002B43FD"/>
    <w:rsid w:val="002B677F"/>
    <w:rsid w:val="002D31C5"/>
    <w:rsid w:val="002D43F3"/>
    <w:rsid w:val="002D746A"/>
    <w:rsid w:val="002D7785"/>
    <w:rsid w:val="002E62CE"/>
    <w:rsid w:val="002F18F9"/>
    <w:rsid w:val="0030105E"/>
    <w:rsid w:val="00301FE1"/>
    <w:rsid w:val="00305C58"/>
    <w:rsid w:val="00306C3E"/>
    <w:rsid w:val="003355ED"/>
    <w:rsid w:val="00340F2B"/>
    <w:rsid w:val="00343B5F"/>
    <w:rsid w:val="003443B4"/>
    <w:rsid w:val="00345B17"/>
    <w:rsid w:val="00357694"/>
    <w:rsid w:val="00362F60"/>
    <w:rsid w:val="0036301C"/>
    <w:rsid w:val="00363892"/>
    <w:rsid w:val="00363DA4"/>
    <w:rsid w:val="00367759"/>
    <w:rsid w:val="003738AA"/>
    <w:rsid w:val="0038783F"/>
    <w:rsid w:val="00390454"/>
    <w:rsid w:val="00390FF0"/>
    <w:rsid w:val="003912F2"/>
    <w:rsid w:val="0039377C"/>
    <w:rsid w:val="00396762"/>
    <w:rsid w:val="00397D69"/>
    <w:rsid w:val="003C7131"/>
    <w:rsid w:val="003D470E"/>
    <w:rsid w:val="003E751D"/>
    <w:rsid w:val="003F3347"/>
    <w:rsid w:val="003F4F33"/>
    <w:rsid w:val="003F7936"/>
    <w:rsid w:val="0040371C"/>
    <w:rsid w:val="004044CF"/>
    <w:rsid w:val="00405944"/>
    <w:rsid w:val="004067E3"/>
    <w:rsid w:val="0040719C"/>
    <w:rsid w:val="00407202"/>
    <w:rsid w:val="00407550"/>
    <w:rsid w:val="00410914"/>
    <w:rsid w:val="00412F13"/>
    <w:rsid w:val="00435918"/>
    <w:rsid w:val="00435C1C"/>
    <w:rsid w:val="004369B0"/>
    <w:rsid w:val="004420C4"/>
    <w:rsid w:val="00442452"/>
    <w:rsid w:val="00443916"/>
    <w:rsid w:val="004448A5"/>
    <w:rsid w:val="004510E0"/>
    <w:rsid w:val="00462D86"/>
    <w:rsid w:val="00462E0C"/>
    <w:rsid w:val="00464601"/>
    <w:rsid w:val="0047399B"/>
    <w:rsid w:val="00483539"/>
    <w:rsid w:val="0049145C"/>
    <w:rsid w:val="004A0D54"/>
    <w:rsid w:val="004B28C2"/>
    <w:rsid w:val="004B2C5A"/>
    <w:rsid w:val="004B70A4"/>
    <w:rsid w:val="004B7C36"/>
    <w:rsid w:val="004D436D"/>
    <w:rsid w:val="004D484E"/>
    <w:rsid w:val="004D763C"/>
    <w:rsid w:val="004E2CE9"/>
    <w:rsid w:val="004E5373"/>
    <w:rsid w:val="004E73C6"/>
    <w:rsid w:val="004F0FCA"/>
    <w:rsid w:val="00501537"/>
    <w:rsid w:val="00506081"/>
    <w:rsid w:val="00510902"/>
    <w:rsid w:val="00517D5C"/>
    <w:rsid w:val="005207D2"/>
    <w:rsid w:val="0053523D"/>
    <w:rsid w:val="00535C6A"/>
    <w:rsid w:val="00537DB0"/>
    <w:rsid w:val="00541BBB"/>
    <w:rsid w:val="00554AE9"/>
    <w:rsid w:val="00563F65"/>
    <w:rsid w:val="0057675B"/>
    <w:rsid w:val="005773B5"/>
    <w:rsid w:val="00580CAF"/>
    <w:rsid w:val="005903FE"/>
    <w:rsid w:val="00594EB9"/>
    <w:rsid w:val="005A40D1"/>
    <w:rsid w:val="005B1215"/>
    <w:rsid w:val="005C62FB"/>
    <w:rsid w:val="005D341D"/>
    <w:rsid w:val="005E3C70"/>
    <w:rsid w:val="005E6E67"/>
    <w:rsid w:val="005F069E"/>
    <w:rsid w:val="00601A95"/>
    <w:rsid w:val="006071BB"/>
    <w:rsid w:val="00611F05"/>
    <w:rsid w:val="006300FD"/>
    <w:rsid w:val="00633127"/>
    <w:rsid w:val="00637D11"/>
    <w:rsid w:val="00637D7A"/>
    <w:rsid w:val="00643FDC"/>
    <w:rsid w:val="006464F4"/>
    <w:rsid w:val="00651A9A"/>
    <w:rsid w:val="006615CA"/>
    <w:rsid w:val="006617E0"/>
    <w:rsid w:val="0066685A"/>
    <w:rsid w:val="006770A8"/>
    <w:rsid w:val="006868F7"/>
    <w:rsid w:val="00697A6C"/>
    <w:rsid w:val="006A3A96"/>
    <w:rsid w:val="006A797C"/>
    <w:rsid w:val="006B5152"/>
    <w:rsid w:val="006C3985"/>
    <w:rsid w:val="006C68BC"/>
    <w:rsid w:val="006E5CDE"/>
    <w:rsid w:val="006E6EF0"/>
    <w:rsid w:val="006F4D15"/>
    <w:rsid w:val="00700F2E"/>
    <w:rsid w:val="00704A88"/>
    <w:rsid w:val="00705B1A"/>
    <w:rsid w:val="00706EF3"/>
    <w:rsid w:val="00707D8E"/>
    <w:rsid w:val="007107AF"/>
    <w:rsid w:val="00731091"/>
    <w:rsid w:val="00733E48"/>
    <w:rsid w:val="0073421E"/>
    <w:rsid w:val="00744F4E"/>
    <w:rsid w:val="00745A06"/>
    <w:rsid w:val="007476C6"/>
    <w:rsid w:val="00750BA4"/>
    <w:rsid w:val="00753326"/>
    <w:rsid w:val="00757797"/>
    <w:rsid w:val="00771074"/>
    <w:rsid w:val="0077621F"/>
    <w:rsid w:val="0078724D"/>
    <w:rsid w:val="0078745F"/>
    <w:rsid w:val="00790890"/>
    <w:rsid w:val="00793297"/>
    <w:rsid w:val="007A0339"/>
    <w:rsid w:val="007A24B1"/>
    <w:rsid w:val="007A42A3"/>
    <w:rsid w:val="007B0A1E"/>
    <w:rsid w:val="007B4C57"/>
    <w:rsid w:val="007B7870"/>
    <w:rsid w:val="007C08B4"/>
    <w:rsid w:val="007D0920"/>
    <w:rsid w:val="007D669F"/>
    <w:rsid w:val="007E022A"/>
    <w:rsid w:val="007E027C"/>
    <w:rsid w:val="007E110B"/>
    <w:rsid w:val="00800259"/>
    <w:rsid w:val="00803F4F"/>
    <w:rsid w:val="008159E4"/>
    <w:rsid w:val="008163FE"/>
    <w:rsid w:val="008169E4"/>
    <w:rsid w:val="00822C9C"/>
    <w:rsid w:val="00823CC8"/>
    <w:rsid w:val="00826EB4"/>
    <w:rsid w:val="008350C0"/>
    <w:rsid w:val="00844845"/>
    <w:rsid w:val="00846189"/>
    <w:rsid w:val="00855303"/>
    <w:rsid w:val="008605C2"/>
    <w:rsid w:val="008A0536"/>
    <w:rsid w:val="008A4D9B"/>
    <w:rsid w:val="008A54F6"/>
    <w:rsid w:val="008B601B"/>
    <w:rsid w:val="008F04CF"/>
    <w:rsid w:val="008F4A67"/>
    <w:rsid w:val="008F6443"/>
    <w:rsid w:val="00900AA5"/>
    <w:rsid w:val="00901C63"/>
    <w:rsid w:val="00903E6F"/>
    <w:rsid w:val="00905597"/>
    <w:rsid w:val="00912BE6"/>
    <w:rsid w:val="00943616"/>
    <w:rsid w:val="00955C7C"/>
    <w:rsid w:val="00960C9A"/>
    <w:rsid w:val="0096130D"/>
    <w:rsid w:val="009712E9"/>
    <w:rsid w:val="00971ABE"/>
    <w:rsid w:val="009827F4"/>
    <w:rsid w:val="00984DD5"/>
    <w:rsid w:val="00995A20"/>
    <w:rsid w:val="009976A9"/>
    <w:rsid w:val="009B22C7"/>
    <w:rsid w:val="009E7747"/>
    <w:rsid w:val="009F4936"/>
    <w:rsid w:val="009F79AE"/>
    <w:rsid w:val="00A0042B"/>
    <w:rsid w:val="00A01750"/>
    <w:rsid w:val="00A0185D"/>
    <w:rsid w:val="00A025A8"/>
    <w:rsid w:val="00A14C15"/>
    <w:rsid w:val="00A203D1"/>
    <w:rsid w:val="00A222EA"/>
    <w:rsid w:val="00A249C9"/>
    <w:rsid w:val="00A27454"/>
    <w:rsid w:val="00A31173"/>
    <w:rsid w:val="00A378C2"/>
    <w:rsid w:val="00A464F7"/>
    <w:rsid w:val="00A47BF4"/>
    <w:rsid w:val="00A72829"/>
    <w:rsid w:val="00A75CE6"/>
    <w:rsid w:val="00A816A9"/>
    <w:rsid w:val="00A82B04"/>
    <w:rsid w:val="00A82EF2"/>
    <w:rsid w:val="00A83260"/>
    <w:rsid w:val="00A86275"/>
    <w:rsid w:val="00A93C95"/>
    <w:rsid w:val="00A96F0C"/>
    <w:rsid w:val="00AA4B0A"/>
    <w:rsid w:val="00AC5E4C"/>
    <w:rsid w:val="00AD1520"/>
    <w:rsid w:val="00AD1BF8"/>
    <w:rsid w:val="00AD766F"/>
    <w:rsid w:val="00AF698B"/>
    <w:rsid w:val="00B069EA"/>
    <w:rsid w:val="00B137FB"/>
    <w:rsid w:val="00B151A4"/>
    <w:rsid w:val="00B17A92"/>
    <w:rsid w:val="00B23E8C"/>
    <w:rsid w:val="00B27F74"/>
    <w:rsid w:val="00B30B0B"/>
    <w:rsid w:val="00B36777"/>
    <w:rsid w:val="00B61F28"/>
    <w:rsid w:val="00B654F1"/>
    <w:rsid w:val="00B65CFC"/>
    <w:rsid w:val="00B6688B"/>
    <w:rsid w:val="00B73133"/>
    <w:rsid w:val="00B74E74"/>
    <w:rsid w:val="00B82AF9"/>
    <w:rsid w:val="00B84659"/>
    <w:rsid w:val="00B867E3"/>
    <w:rsid w:val="00B8733D"/>
    <w:rsid w:val="00B87A3D"/>
    <w:rsid w:val="00BA6765"/>
    <w:rsid w:val="00BB43FE"/>
    <w:rsid w:val="00BB4BF5"/>
    <w:rsid w:val="00BC08AE"/>
    <w:rsid w:val="00BC292F"/>
    <w:rsid w:val="00BC5D40"/>
    <w:rsid w:val="00BC7C24"/>
    <w:rsid w:val="00BD5057"/>
    <w:rsid w:val="00BE37DA"/>
    <w:rsid w:val="00BE39D3"/>
    <w:rsid w:val="00BE3B2B"/>
    <w:rsid w:val="00BF2CE1"/>
    <w:rsid w:val="00BF6633"/>
    <w:rsid w:val="00BF72A6"/>
    <w:rsid w:val="00C02363"/>
    <w:rsid w:val="00C02BBC"/>
    <w:rsid w:val="00C056A7"/>
    <w:rsid w:val="00C1165C"/>
    <w:rsid w:val="00C16622"/>
    <w:rsid w:val="00C25023"/>
    <w:rsid w:val="00C42643"/>
    <w:rsid w:val="00C55DE0"/>
    <w:rsid w:val="00C72EE5"/>
    <w:rsid w:val="00C80433"/>
    <w:rsid w:val="00C8393F"/>
    <w:rsid w:val="00C85AD0"/>
    <w:rsid w:val="00C86089"/>
    <w:rsid w:val="00CA0706"/>
    <w:rsid w:val="00CA7E29"/>
    <w:rsid w:val="00CA7EA5"/>
    <w:rsid w:val="00CB10B6"/>
    <w:rsid w:val="00CB17CE"/>
    <w:rsid w:val="00CB2238"/>
    <w:rsid w:val="00CB242A"/>
    <w:rsid w:val="00CB586E"/>
    <w:rsid w:val="00CB657C"/>
    <w:rsid w:val="00CC281A"/>
    <w:rsid w:val="00CD6EA4"/>
    <w:rsid w:val="00CD77A6"/>
    <w:rsid w:val="00CE5E48"/>
    <w:rsid w:val="00CF340D"/>
    <w:rsid w:val="00D00E7A"/>
    <w:rsid w:val="00D01CC6"/>
    <w:rsid w:val="00D03CEB"/>
    <w:rsid w:val="00D123FA"/>
    <w:rsid w:val="00D17423"/>
    <w:rsid w:val="00D17AA5"/>
    <w:rsid w:val="00D21C3C"/>
    <w:rsid w:val="00D268B2"/>
    <w:rsid w:val="00D53437"/>
    <w:rsid w:val="00D64F0B"/>
    <w:rsid w:val="00D710F9"/>
    <w:rsid w:val="00D76816"/>
    <w:rsid w:val="00D83417"/>
    <w:rsid w:val="00D92A87"/>
    <w:rsid w:val="00DA3170"/>
    <w:rsid w:val="00DB7B04"/>
    <w:rsid w:val="00DD0855"/>
    <w:rsid w:val="00DE188D"/>
    <w:rsid w:val="00E00C60"/>
    <w:rsid w:val="00E01AC5"/>
    <w:rsid w:val="00E05CDF"/>
    <w:rsid w:val="00E1451E"/>
    <w:rsid w:val="00E14851"/>
    <w:rsid w:val="00E3110A"/>
    <w:rsid w:val="00E420AB"/>
    <w:rsid w:val="00E42D3D"/>
    <w:rsid w:val="00E44C88"/>
    <w:rsid w:val="00E55195"/>
    <w:rsid w:val="00E738FF"/>
    <w:rsid w:val="00E82C97"/>
    <w:rsid w:val="00E8794C"/>
    <w:rsid w:val="00E920A6"/>
    <w:rsid w:val="00E9487C"/>
    <w:rsid w:val="00EB5899"/>
    <w:rsid w:val="00ED04AD"/>
    <w:rsid w:val="00ED30F0"/>
    <w:rsid w:val="00ED4818"/>
    <w:rsid w:val="00ED528A"/>
    <w:rsid w:val="00EE4C73"/>
    <w:rsid w:val="00EE6405"/>
    <w:rsid w:val="00EF353F"/>
    <w:rsid w:val="00EF6E7B"/>
    <w:rsid w:val="00F001B1"/>
    <w:rsid w:val="00F02F20"/>
    <w:rsid w:val="00F03A5E"/>
    <w:rsid w:val="00F16B7D"/>
    <w:rsid w:val="00F212DE"/>
    <w:rsid w:val="00F22C21"/>
    <w:rsid w:val="00F35FBC"/>
    <w:rsid w:val="00F373BF"/>
    <w:rsid w:val="00F54A78"/>
    <w:rsid w:val="00F67A4B"/>
    <w:rsid w:val="00F766A4"/>
    <w:rsid w:val="00F7674E"/>
    <w:rsid w:val="00F84A4A"/>
    <w:rsid w:val="00FA30E4"/>
    <w:rsid w:val="00FA49A7"/>
    <w:rsid w:val="00FA4B56"/>
    <w:rsid w:val="00FD27D2"/>
    <w:rsid w:val="00FD4460"/>
    <w:rsid w:val="00FD4816"/>
    <w:rsid w:val="00FD53BB"/>
    <w:rsid w:val="00FE09CD"/>
    <w:rsid w:val="00FE68A1"/>
    <w:rsid w:val="00FF58B7"/>
    <w:rsid w:val="00FF7E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5EB42"/>
  <w15:docId w15:val="{52FB01FF-ED96-445C-A20C-59DF9F9F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F069E"/>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4E73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222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766A4"/>
    <w:pPr>
      <w:keepNext/>
      <w:spacing w:after="0" w:line="240" w:lineRule="auto"/>
      <w:outlineLvl w:val="2"/>
    </w:pPr>
    <w:rPr>
      <w:rFonts w:ascii="Arial" w:hAnsi="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85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0855"/>
    <w:rPr>
      <w:rFonts w:ascii="Tahoma" w:hAnsi="Tahoma" w:cs="Tahoma"/>
      <w:sz w:val="16"/>
      <w:szCs w:val="16"/>
    </w:rPr>
  </w:style>
  <w:style w:type="paragraph" w:styleId="ListParagraph">
    <w:name w:val="List Paragraph"/>
    <w:basedOn w:val="Normal"/>
    <w:uiPriority w:val="34"/>
    <w:qFormat/>
    <w:rsid w:val="00826EB4"/>
    <w:pPr>
      <w:ind w:left="720"/>
      <w:contextualSpacing/>
    </w:pPr>
  </w:style>
  <w:style w:type="paragraph" w:styleId="Title">
    <w:name w:val="Title"/>
    <w:basedOn w:val="Normal"/>
    <w:link w:val="TitleChar"/>
    <w:qFormat/>
    <w:rsid w:val="00733E48"/>
    <w:pPr>
      <w:spacing w:after="0" w:line="240" w:lineRule="auto"/>
      <w:jc w:val="center"/>
    </w:pPr>
    <w:rPr>
      <w:rFonts w:ascii="Times New Roman" w:hAnsi="Times New Roman"/>
      <w:b/>
      <w:sz w:val="20"/>
      <w:szCs w:val="24"/>
      <w:lang w:eastAsia="en-US"/>
    </w:rPr>
  </w:style>
  <w:style w:type="character" w:customStyle="1" w:styleId="TitleChar">
    <w:name w:val="Title Char"/>
    <w:link w:val="Title"/>
    <w:rsid w:val="00733E48"/>
    <w:rPr>
      <w:rFonts w:ascii="Times New Roman" w:eastAsia="Times New Roman" w:hAnsi="Times New Roman" w:cs="Times New Roman"/>
      <w:b/>
      <w:sz w:val="20"/>
      <w:szCs w:val="24"/>
      <w:lang w:eastAsia="en-US"/>
    </w:rPr>
  </w:style>
  <w:style w:type="character" w:customStyle="1" w:styleId="Heading3Char">
    <w:name w:val="Heading 3 Char"/>
    <w:link w:val="Heading3"/>
    <w:rsid w:val="00F766A4"/>
    <w:rPr>
      <w:rFonts w:ascii="Arial" w:eastAsia="Times New Roman" w:hAnsi="Arial" w:cs="Times New Roman"/>
      <w:b/>
      <w:bCs/>
      <w:szCs w:val="20"/>
      <w:lang w:eastAsia="en-US"/>
    </w:rPr>
  </w:style>
  <w:style w:type="paragraph" w:styleId="BodyText">
    <w:name w:val="Body Text"/>
    <w:basedOn w:val="Normal"/>
    <w:link w:val="BodyTextChar"/>
    <w:rsid w:val="00F766A4"/>
    <w:pPr>
      <w:spacing w:after="0" w:line="240" w:lineRule="auto"/>
    </w:pPr>
    <w:rPr>
      <w:rFonts w:ascii="Times New Roman" w:hAnsi="Times New Roman"/>
      <w:i/>
      <w:sz w:val="20"/>
      <w:szCs w:val="24"/>
      <w:lang w:eastAsia="en-US"/>
    </w:rPr>
  </w:style>
  <w:style w:type="character" w:customStyle="1" w:styleId="BodyTextChar">
    <w:name w:val="Body Text Char"/>
    <w:link w:val="BodyText"/>
    <w:rsid w:val="00F766A4"/>
    <w:rPr>
      <w:rFonts w:ascii="Times New Roman" w:eastAsia="Times New Roman" w:hAnsi="Times New Roman" w:cs="Times New Roman"/>
      <w:i/>
      <w:sz w:val="20"/>
      <w:szCs w:val="24"/>
      <w:lang w:eastAsia="en-US"/>
    </w:rPr>
  </w:style>
  <w:style w:type="paragraph" w:styleId="Header">
    <w:name w:val="header"/>
    <w:basedOn w:val="Normal"/>
    <w:link w:val="HeaderChar"/>
    <w:rsid w:val="00F766A4"/>
    <w:pPr>
      <w:tabs>
        <w:tab w:val="center" w:pos="4153"/>
        <w:tab w:val="right" w:pos="8306"/>
      </w:tabs>
      <w:spacing w:after="0" w:line="240" w:lineRule="auto"/>
    </w:pPr>
    <w:rPr>
      <w:rFonts w:ascii="Times New Roman" w:hAnsi="Times New Roman"/>
      <w:sz w:val="24"/>
      <w:szCs w:val="24"/>
      <w:lang w:eastAsia="en-US"/>
    </w:rPr>
  </w:style>
  <w:style w:type="character" w:customStyle="1" w:styleId="HeaderChar">
    <w:name w:val="Header Char"/>
    <w:link w:val="Header"/>
    <w:rsid w:val="00F766A4"/>
    <w:rPr>
      <w:rFonts w:ascii="Times New Roman" w:eastAsia="Times New Roman" w:hAnsi="Times New Roman" w:cs="Times New Roman"/>
      <w:sz w:val="24"/>
      <w:szCs w:val="24"/>
      <w:lang w:eastAsia="en-US"/>
    </w:rPr>
  </w:style>
  <w:style w:type="paragraph" w:styleId="Footer">
    <w:name w:val="footer"/>
    <w:basedOn w:val="Normal"/>
    <w:link w:val="FooterChar"/>
    <w:uiPriority w:val="99"/>
    <w:rsid w:val="00F766A4"/>
    <w:pPr>
      <w:tabs>
        <w:tab w:val="center" w:pos="4153"/>
        <w:tab w:val="right" w:pos="8306"/>
      </w:tabs>
      <w:spacing w:after="0" w:line="240" w:lineRule="auto"/>
    </w:pPr>
    <w:rPr>
      <w:rFonts w:ascii="Times New Roman" w:hAnsi="Times New Roman"/>
      <w:sz w:val="24"/>
      <w:szCs w:val="24"/>
      <w:lang w:eastAsia="en-US"/>
    </w:rPr>
  </w:style>
  <w:style w:type="character" w:customStyle="1" w:styleId="FooterChar">
    <w:name w:val="Footer Char"/>
    <w:link w:val="Footer"/>
    <w:uiPriority w:val="99"/>
    <w:rsid w:val="00F766A4"/>
    <w:rPr>
      <w:rFonts w:ascii="Times New Roman" w:eastAsia="Times New Roman" w:hAnsi="Times New Roman" w:cs="Times New Roman"/>
      <w:sz w:val="24"/>
      <w:szCs w:val="24"/>
      <w:lang w:eastAsia="en-US"/>
    </w:rPr>
  </w:style>
  <w:style w:type="character" w:styleId="Hyperlink">
    <w:name w:val="Hyperlink"/>
    <w:uiPriority w:val="99"/>
    <w:unhideWhenUsed/>
    <w:rsid w:val="00EE6405"/>
    <w:rPr>
      <w:color w:val="0000FF"/>
      <w:u w:val="single"/>
    </w:rPr>
  </w:style>
  <w:style w:type="character" w:styleId="Emphasis">
    <w:name w:val="Emphasis"/>
    <w:aliases w:val="Subheader"/>
    <w:basedOn w:val="DefaultParagraphFont"/>
    <w:qFormat/>
    <w:rsid w:val="00A86275"/>
    <w:rPr>
      <w:rFonts w:asciiTheme="minorHAnsi" w:eastAsia="Times New Roman" w:hAnsiTheme="minorHAnsi" w:cs="Arial" w:hint="default"/>
      <w:b/>
      <w:bCs w:val="0"/>
      <w:i w:val="0"/>
      <w:iCs w:val="0"/>
      <w:color w:val="000000" w:themeColor="text1"/>
      <w:sz w:val="24"/>
      <w:szCs w:val="24"/>
    </w:rPr>
  </w:style>
  <w:style w:type="paragraph" w:styleId="NormalWeb">
    <w:name w:val="Normal (Web)"/>
    <w:basedOn w:val="Normal"/>
    <w:uiPriority w:val="99"/>
    <w:unhideWhenUsed/>
    <w:rsid w:val="00A86275"/>
    <w:pPr>
      <w:spacing w:before="100" w:beforeAutospacing="1" w:after="100" w:afterAutospacing="1" w:line="240" w:lineRule="auto"/>
    </w:pPr>
    <w:rPr>
      <w:rFonts w:ascii="Times New Roman" w:eastAsiaTheme="minorHAnsi" w:hAnsi="Times New Roman"/>
      <w:sz w:val="24"/>
      <w:szCs w:val="24"/>
      <w:lang w:val="en-US" w:eastAsia="en-US"/>
    </w:rPr>
  </w:style>
  <w:style w:type="character" w:styleId="PageNumber">
    <w:name w:val="page number"/>
    <w:basedOn w:val="DefaultParagraphFont"/>
    <w:uiPriority w:val="99"/>
    <w:semiHidden/>
    <w:unhideWhenUsed/>
    <w:rsid w:val="00501537"/>
  </w:style>
  <w:style w:type="paragraph" w:styleId="BodyTextIndent">
    <w:name w:val="Body Text Indent"/>
    <w:basedOn w:val="Normal"/>
    <w:link w:val="BodyTextIndentChar"/>
    <w:uiPriority w:val="99"/>
    <w:semiHidden/>
    <w:unhideWhenUsed/>
    <w:rsid w:val="000A5672"/>
    <w:pPr>
      <w:spacing w:after="120"/>
      <w:ind w:left="283"/>
    </w:pPr>
  </w:style>
  <w:style w:type="character" w:customStyle="1" w:styleId="BodyTextIndentChar">
    <w:name w:val="Body Text Indent Char"/>
    <w:basedOn w:val="DefaultParagraphFont"/>
    <w:link w:val="BodyTextIndent"/>
    <w:uiPriority w:val="99"/>
    <w:semiHidden/>
    <w:rsid w:val="000A5672"/>
    <w:rPr>
      <w:sz w:val="22"/>
      <w:szCs w:val="22"/>
      <w:lang w:val="en-GB" w:eastAsia="en-GB"/>
    </w:rPr>
  </w:style>
  <w:style w:type="paragraph" w:styleId="PlainText">
    <w:name w:val="Plain Text"/>
    <w:basedOn w:val="Normal"/>
    <w:link w:val="PlainTextChar"/>
    <w:unhideWhenUsed/>
    <w:rsid w:val="000A5672"/>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0A5672"/>
    <w:rPr>
      <w:rFonts w:ascii="Courier New" w:hAnsi="Courier New"/>
      <w:lang w:val="en-GB"/>
    </w:rPr>
  </w:style>
  <w:style w:type="character" w:customStyle="1" w:styleId="Heading1Char">
    <w:name w:val="Heading 1 Char"/>
    <w:basedOn w:val="DefaultParagraphFont"/>
    <w:link w:val="Heading1"/>
    <w:uiPriority w:val="9"/>
    <w:rsid w:val="004E73C6"/>
    <w:rPr>
      <w:rFonts w:asciiTheme="majorHAnsi" w:eastAsiaTheme="majorEastAsia" w:hAnsiTheme="majorHAnsi" w:cstheme="majorBidi"/>
      <w:color w:val="2E74B5" w:themeColor="accent1" w:themeShade="BF"/>
      <w:sz w:val="32"/>
      <w:szCs w:val="32"/>
      <w:lang w:val="en-GB" w:eastAsia="en-GB"/>
    </w:rPr>
  </w:style>
  <w:style w:type="character" w:styleId="CommentReference">
    <w:name w:val="annotation reference"/>
    <w:basedOn w:val="DefaultParagraphFont"/>
    <w:uiPriority w:val="99"/>
    <w:semiHidden/>
    <w:unhideWhenUsed/>
    <w:rsid w:val="004E73C6"/>
    <w:rPr>
      <w:sz w:val="16"/>
      <w:szCs w:val="16"/>
    </w:rPr>
  </w:style>
  <w:style w:type="paragraph" w:styleId="CommentText">
    <w:name w:val="annotation text"/>
    <w:basedOn w:val="Normal"/>
    <w:link w:val="CommentTextChar"/>
    <w:uiPriority w:val="99"/>
    <w:semiHidden/>
    <w:unhideWhenUsed/>
    <w:rsid w:val="004E73C6"/>
    <w:pPr>
      <w:spacing w:after="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E73C6"/>
    <w:rPr>
      <w:rFonts w:asciiTheme="minorHAnsi" w:eastAsiaTheme="minorHAnsi" w:hAnsiTheme="minorHAnsi" w:cstheme="minorBidi"/>
      <w:lang w:val="en-GB"/>
    </w:rPr>
  </w:style>
  <w:style w:type="character" w:customStyle="1" w:styleId="Heading2Char">
    <w:name w:val="Heading 2 Char"/>
    <w:basedOn w:val="DefaultParagraphFont"/>
    <w:link w:val="Heading2"/>
    <w:uiPriority w:val="9"/>
    <w:semiHidden/>
    <w:rsid w:val="000222DB"/>
    <w:rPr>
      <w:rFonts w:asciiTheme="majorHAnsi" w:eastAsiaTheme="majorEastAsia" w:hAnsiTheme="majorHAnsi" w:cstheme="majorBidi"/>
      <w:color w:val="2E74B5" w:themeColor="accent1" w:themeShade="BF"/>
      <w:sz w:val="26"/>
      <w:szCs w:val="26"/>
      <w:lang w:val="en-GB" w:eastAsia="en-GB"/>
    </w:rPr>
  </w:style>
  <w:style w:type="paragraph" w:customStyle="1" w:styleId="Default">
    <w:name w:val="Default"/>
    <w:rsid w:val="000222DB"/>
    <w:pPr>
      <w:autoSpaceDE w:val="0"/>
      <w:autoSpaceDN w:val="0"/>
      <w:adjustRightInd w:val="0"/>
    </w:pPr>
    <w:rPr>
      <w:rFonts w:ascii="Arial" w:hAnsi="Arial" w:cs="Arial"/>
      <w:color w:val="000000"/>
      <w:sz w:val="24"/>
      <w:szCs w:val="24"/>
      <w:lang w:val="en-GB" w:eastAsia="en-GB"/>
    </w:rPr>
  </w:style>
  <w:style w:type="paragraph" w:styleId="Revision">
    <w:name w:val="Revision"/>
    <w:hidden/>
    <w:uiPriority w:val="99"/>
    <w:semiHidden/>
    <w:rsid w:val="00073854"/>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2411">
      <w:bodyDiv w:val="1"/>
      <w:marLeft w:val="0"/>
      <w:marRight w:val="0"/>
      <w:marTop w:val="0"/>
      <w:marBottom w:val="0"/>
      <w:divBdr>
        <w:top w:val="none" w:sz="0" w:space="0" w:color="auto"/>
        <w:left w:val="none" w:sz="0" w:space="0" w:color="auto"/>
        <w:bottom w:val="none" w:sz="0" w:space="0" w:color="auto"/>
        <w:right w:val="none" w:sz="0" w:space="0" w:color="auto"/>
      </w:divBdr>
    </w:div>
    <w:div w:id="218590008">
      <w:bodyDiv w:val="1"/>
      <w:marLeft w:val="0"/>
      <w:marRight w:val="0"/>
      <w:marTop w:val="0"/>
      <w:marBottom w:val="0"/>
      <w:divBdr>
        <w:top w:val="none" w:sz="0" w:space="0" w:color="auto"/>
        <w:left w:val="none" w:sz="0" w:space="0" w:color="auto"/>
        <w:bottom w:val="none" w:sz="0" w:space="0" w:color="auto"/>
        <w:right w:val="none" w:sz="0" w:space="0" w:color="auto"/>
      </w:divBdr>
      <w:divsChild>
        <w:div w:id="839006512">
          <w:marLeft w:val="0"/>
          <w:marRight w:val="0"/>
          <w:marTop w:val="0"/>
          <w:marBottom w:val="0"/>
          <w:divBdr>
            <w:top w:val="none" w:sz="0" w:space="0" w:color="auto"/>
            <w:left w:val="none" w:sz="0" w:space="0" w:color="auto"/>
            <w:bottom w:val="none" w:sz="0" w:space="0" w:color="auto"/>
            <w:right w:val="none" w:sz="0" w:space="0" w:color="auto"/>
          </w:divBdr>
          <w:divsChild>
            <w:div w:id="711542113">
              <w:marLeft w:val="0"/>
              <w:marRight w:val="0"/>
              <w:marTop w:val="0"/>
              <w:marBottom w:val="0"/>
              <w:divBdr>
                <w:top w:val="none" w:sz="0" w:space="0" w:color="auto"/>
                <w:left w:val="none" w:sz="0" w:space="0" w:color="auto"/>
                <w:bottom w:val="none" w:sz="0" w:space="0" w:color="auto"/>
                <w:right w:val="none" w:sz="0" w:space="0" w:color="auto"/>
              </w:divBdr>
              <w:divsChild>
                <w:div w:id="6963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61558">
      <w:bodyDiv w:val="1"/>
      <w:marLeft w:val="0"/>
      <w:marRight w:val="0"/>
      <w:marTop w:val="0"/>
      <w:marBottom w:val="0"/>
      <w:divBdr>
        <w:top w:val="none" w:sz="0" w:space="0" w:color="auto"/>
        <w:left w:val="none" w:sz="0" w:space="0" w:color="auto"/>
        <w:bottom w:val="none" w:sz="0" w:space="0" w:color="auto"/>
        <w:right w:val="none" w:sz="0" w:space="0" w:color="auto"/>
      </w:divBdr>
    </w:div>
    <w:div w:id="744687315">
      <w:bodyDiv w:val="1"/>
      <w:marLeft w:val="0"/>
      <w:marRight w:val="0"/>
      <w:marTop w:val="0"/>
      <w:marBottom w:val="0"/>
      <w:divBdr>
        <w:top w:val="none" w:sz="0" w:space="0" w:color="auto"/>
        <w:left w:val="none" w:sz="0" w:space="0" w:color="auto"/>
        <w:bottom w:val="none" w:sz="0" w:space="0" w:color="auto"/>
        <w:right w:val="none" w:sz="0" w:space="0" w:color="auto"/>
      </w:divBdr>
      <w:divsChild>
        <w:div w:id="1407535834">
          <w:marLeft w:val="0"/>
          <w:marRight w:val="0"/>
          <w:marTop w:val="0"/>
          <w:marBottom w:val="0"/>
          <w:divBdr>
            <w:top w:val="none" w:sz="0" w:space="0" w:color="auto"/>
            <w:left w:val="none" w:sz="0" w:space="0" w:color="auto"/>
            <w:bottom w:val="none" w:sz="0" w:space="0" w:color="auto"/>
            <w:right w:val="none" w:sz="0" w:space="0" w:color="auto"/>
          </w:divBdr>
          <w:divsChild>
            <w:div w:id="35325407">
              <w:marLeft w:val="0"/>
              <w:marRight w:val="0"/>
              <w:marTop w:val="0"/>
              <w:marBottom w:val="0"/>
              <w:divBdr>
                <w:top w:val="none" w:sz="0" w:space="0" w:color="auto"/>
                <w:left w:val="none" w:sz="0" w:space="0" w:color="auto"/>
                <w:bottom w:val="none" w:sz="0" w:space="0" w:color="auto"/>
                <w:right w:val="none" w:sz="0" w:space="0" w:color="auto"/>
              </w:divBdr>
              <w:divsChild>
                <w:div w:id="4888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79487">
      <w:bodyDiv w:val="1"/>
      <w:marLeft w:val="0"/>
      <w:marRight w:val="0"/>
      <w:marTop w:val="0"/>
      <w:marBottom w:val="0"/>
      <w:divBdr>
        <w:top w:val="none" w:sz="0" w:space="0" w:color="auto"/>
        <w:left w:val="none" w:sz="0" w:space="0" w:color="auto"/>
        <w:bottom w:val="none" w:sz="0" w:space="0" w:color="auto"/>
        <w:right w:val="none" w:sz="0" w:space="0" w:color="auto"/>
      </w:divBdr>
    </w:div>
    <w:div w:id="1119109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H\AppData\Roaming\Microsoft\Templates\Head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8437b37-dce6-4a2d-8606-deb9a588a8cf">
      <Terms xmlns="http://schemas.microsoft.com/office/infopath/2007/PartnerControls"/>
    </lcf76f155ced4ddcb4097134ff3c332f>
    <TaxCatchAll xmlns="702051be-e404-4652-9615-4ecd7cf46e27" xsi:nil="true"/>
    <SharedWithUsers xmlns="702051be-e404-4652-9615-4ecd7cf46e27">
      <UserInfo>
        <DisplayName>Ellie Cox</DisplayName>
        <AccountId>169</AccountId>
        <AccountType/>
      </UserInfo>
      <UserInfo>
        <DisplayName>Bishops Chaplain</DisplayName>
        <AccountId>164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79DE9F32905344BE8DB9A9460B262D" ma:contentTypeVersion="18" ma:contentTypeDescription="Create a new document." ma:contentTypeScope="" ma:versionID="9baddd472a220ab4734a8040282bbe49">
  <xsd:schema xmlns:xsd="http://www.w3.org/2001/XMLSchema" xmlns:xs="http://www.w3.org/2001/XMLSchema" xmlns:p="http://schemas.microsoft.com/office/2006/metadata/properties" xmlns:ns2="38437b37-dce6-4a2d-8606-deb9a588a8cf" xmlns:ns3="702051be-e404-4652-9615-4ecd7cf46e27" targetNamespace="http://schemas.microsoft.com/office/2006/metadata/properties" ma:root="true" ma:fieldsID="c73c11e27b2115aba5e07d2b9af2a8c6" ns2:_="" ns3:_="">
    <xsd:import namespace="38437b37-dce6-4a2d-8606-deb9a588a8cf"/>
    <xsd:import namespace="702051be-e404-4652-9615-4ecd7cf46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37b37-dce6-4a2d-8606-deb9a588a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f79848-3148-4a71-82ac-779216562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2051be-e404-4652-9615-4ecd7cf46e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ccb202-e2f2-4d30-b6c5-b05667fc0274}" ma:internalName="TaxCatchAll" ma:showField="CatchAllData" ma:web="702051be-e404-4652-9615-4ecd7cf46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524B3-5ED2-48DE-98F8-74BA80EF8BF4}">
  <ds:schemaRefs>
    <ds:schemaRef ds:uri="http://schemas.microsoft.com/office/2006/metadata/properties"/>
    <ds:schemaRef ds:uri="http://schemas.microsoft.com/office/infopath/2007/PartnerControls"/>
    <ds:schemaRef ds:uri="38437b37-dce6-4a2d-8606-deb9a588a8cf"/>
    <ds:schemaRef ds:uri="702051be-e404-4652-9615-4ecd7cf46e27"/>
  </ds:schemaRefs>
</ds:datastoreItem>
</file>

<file path=customXml/itemProps2.xml><?xml version="1.0" encoding="utf-8"?>
<ds:datastoreItem xmlns:ds="http://schemas.openxmlformats.org/officeDocument/2006/customXml" ds:itemID="{CCCEBFAE-43D1-4D90-BB5F-8B8B2B6688B2}">
  <ds:schemaRefs>
    <ds:schemaRef ds:uri="http://schemas.microsoft.com/sharepoint/v3/contenttype/forms"/>
  </ds:schemaRefs>
</ds:datastoreItem>
</file>

<file path=customXml/itemProps3.xml><?xml version="1.0" encoding="utf-8"?>
<ds:datastoreItem xmlns:ds="http://schemas.openxmlformats.org/officeDocument/2006/customXml" ds:itemID="{61F38DA4-DD6D-4E49-A54E-EF54A7D1B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37b37-dce6-4a2d-8606-deb9a588a8cf"/>
    <ds:schemaRef ds:uri="702051be-e404-4652-9615-4ecd7cf46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1F11E-3780-6348-8306-421A7854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template</Template>
  <TotalTime>5</TotalTime>
  <Pages>7</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OliverH</dc:creator>
  <cp:keywords/>
  <cp:lastModifiedBy>Bishops Chaplain</cp:lastModifiedBy>
  <cp:revision>7</cp:revision>
  <cp:lastPrinted>2013-04-18T21:37:00Z</cp:lastPrinted>
  <dcterms:created xsi:type="dcterms:W3CDTF">2024-02-26T10:32:00Z</dcterms:created>
  <dcterms:modified xsi:type="dcterms:W3CDTF">2024-02-26T11:16:00Z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0x0101007779DE9F32905344BE8DB9A9460B262D</vt:lpwstr>
  </property>
  <property fmtid="{D5CDD505-2E9C-101B-9397-08002B2CF9AE}" pid="3" name="MediaServiceImageTags">
    <vt:lpwstr/>
  </property>
</Properties>
</file>